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tblpY="323"/>
        <w:tblW w:w="5007" w:type="pct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901"/>
        <w:gridCol w:w="671"/>
        <w:gridCol w:w="4997"/>
        <w:gridCol w:w="484"/>
        <w:gridCol w:w="5088"/>
      </w:tblGrid>
      <w:tr w:rsidR="005D2CDF" w:rsidRPr="008B397D" w:rsidTr="005D2CDF">
        <w:trPr>
          <w:trHeight w:val="1438"/>
        </w:trPr>
        <w:tc>
          <w:tcPr>
            <w:tcW w:w="1518" w:type="pct"/>
            <w:vMerge w:val="restart"/>
          </w:tcPr>
          <w:p w:rsidR="00AA47DE" w:rsidRPr="0072537C" w:rsidRDefault="00AA47DE" w:rsidP="008B397D">
            <w:pPr>
              <w:pStyle w:val="1"/>
              <w:rPr>
                <w:lang w:val="ru-RU"/>
              </w:rPr>
            </w:pPr>
          </w:p>
          <w:p w:rsidR="00AA47DE" w:rsidRPr="0072537C" w:rsidRDefault="00AA47DE" w:rsidP="008B397D">
            <w:pPr>
              <w:rPr>
                <w:lang w:val="ru-RU"/>
              </w:rPr>
            </w:pPr>
          </w:p>
          <w:p w:rsidR="00AA47DE" w:rsidRPr="0072537C" w:rsidRDefault="00AA47DE" w:rsidP="008B397D">
            <w:pPr>
              <w:rPr>
                <w:lang w:val="ru-RU"/>
              </w:rPr>
            </w:pPr>
          </w:p>
        </w:tc>
        <w:tc>
          <w:tcPr>
            <w:tcW w:w="208" w:type="pct"/>
            <w:vMerge w:val="restart"/>
          </w:tcPr>
          <w:p w:rsidR="00AA47DE" w:rsidRPr="0072537C" w:rsidRDefault="00AA47DE" w:rsidP="008B397D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AA47DE" w:rsidRPr="0072537C" w:rsidRDefault="00AA47DE" w:rsidP="008B397D">
            <w:pPr>
              <w:pStyle w:val="2"/>
              <w:rPr>
                <w:lang w:val="ru-RU"/>
              </w:rPr>
            </w:pPr>
          </w:p>
          <w:p w:rsidR="00AA47DE" w:rsidRPr="0072537C" w:rsidRDefault="00AA47DE" w:rsidP="008B397D">
            <w:pPr>
              <w:rPr>
                <w:lang w:val="ru-RU"/>
              </w:rPr>
            </w:pPr>
          </w:p>
        </w:tc>
        <w:tc>
          <w:tcPr>
            <w:tcW w:w="150" w:type="pct"/>
            <w:vMerge w:val="restart"/>
          </w:tcPr>
          <w:p w:rsidR="00AA47DE" w:rsidRPr="0072537C" w:rsidRDefault="00AA47DE" w:rsidP="008B397D">
            <w:pPr>
              <w:rPr>
                <w:lang w:val="ru-RU"/>
              </w:rPr>
            </w:pPr>
          </w:p>
        </w:tc>
        <w:tc>
          <w:tcPr>
            <w:tcW w:w="1576" w:type="pct"/>
            <w:vMerge w:val="restart"/>
            <w:vAlign w:val="bottom"/>
          </w:tcPr>
          <w:p w:rsidR="00AA47DE" w:rsidRPr="005D2CDF" w:rsidRDefault="005D2CDF" w:rsidP="005D2CDF">
            <w:pPr>
              <w:pStyle w:val="a3"/>
              <w:jc w:val="right"/>
              <w:rPr>
                <w:sz w:val="56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74621C6" wp14:editId="288A6E3D">
                      <wp:simplePos x="0" y="0"/>
                      <wp:positionH relativeFrom="column">
                        <wp:posOffset>-3317240</wp:posOffset>
                      </wp:positionH>
                      <wp:positionV relativeFrom="paragraph">
                        <wp:posOffset>-4669155</wp:posOffset>
                      </wp:positionV>
                      <wp:extent cx="2824480" cy="4025900"/>
                      <wp:effectExtent l="0" t="0" r="0" b="0"/>
                      <wp:wrapNone/>
                      <wp:docPr id="4" name="Надпись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4480" cy="4025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D2CDF" w:rsidRDefault="008B397D" w:rsidP="008B397D">
                                  <w:pPr>
                                    <w:jc w:val="center"/>
                                    <w:rPr>
                                      <w:rStyle w:val="af1"/>
                                      <w:rFonts w:ascii="inherit" w:hAnsi="inherit"/>
                                      <w:b/>
                                      <w:bCs/>
                                      <w:color w:val="1D1D1D"/>
                                      <w:sz w:val="37"/>
                                      <w:szCs w:val="21"/>
                                      <w:u w:val="single"/>
                                      <w:bdr w:val="none" w:sz="0" w:space="0" w:color="auto" w:frame="1"/>
                                    </w:rPr>
                                  </w:pPr>
                                  <w:r w:rsidRPr="008B397D">
                                    <w:rPr>
                                      <w:rStyle w:val="af1"/>
                                      <w:rFonts w:ascii="inherit" w:hAnsi="inherit"/>
                                      <w:b/>
                                      <w:bCs/>
                                      <w:color w:val="1D1D1D"/>
                                      <w:sz w:val="37"/>
                                      <w:szCs w:val="21"/>
                                      <w:u w:val="single"/>
                                      <w:bdr w:val="none" w:sz="0" w:space="0" w:color="auto" w:frame="1"/>
                                    </w:rPr>
                                    <w:t>Зачем нужна медиация школе?</w:t>
                                  </w:r>
                                </w:p>
                                <w:p w:rsidR="008B397D" w:rsidRPr="008B397D" w:rsidRDefault="005D2CDF" w:rsidP="008B397D">
                                  <w:pPr>
                                    <w:jc w:val="center"/>
                                    <w:rPr>
                                      <w:sz w:val="48"/>
                                      <w:u w:val="single"/>
                                    </w:rPr>
                                  </w:pPr>
                                  <w:r w:rsidRPr="005D2CDF">
                                    <w:t xml:space="preserve"> </w:t>
                                  </w:r>
                                  <w:r w:rsidRPr="005D2CDF">
                                    <w:rPr>
                                      <w:rFonts w:ascii="inherit" w:hAnsi="inherit"/>
                                      <w:b/>
                                      <w:bCs/>
                                      <w:i/>
                                      <w:iCs/>
                                      <w:color w:val="1D1D1D"/>
                                      <w:sz w:val="37"/>
                                      <w:szCs w:val="21"/>
                                      <w:bdr w:val="none" w:sz="0" w:space="0" w:color="auto" w:frame="1"/>
                                      <w:lang w:val="ru-RU"/>
                                    </w:rPr>
                                    <w:drawing>
                                      <wp:inline distT="0" distB="0" distL="0" distR="0" wp14:anchorId="5668D44B" wp14:editId="0EA5194A">
                                        <wp:extent cx="228115" cy="422497"/>
                                        <wp:effectExtent l="0" t="0" r="635" b="0"/>
                                        <wp:docPr id="39" name="Рисунок 39" descr="https://kartinkin.net/uploads/posts/2022-02/thumbs/1645008035_7-kartinkin-net-p-kartinki-znak-voprosa-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https://kartinkin.net/uploads/posts/2022-02/thumbs/1645008035_7-kartinkin-net-p-kartinki-znak-voprosa-7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7453" t="8804" r="26959" b="675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242" cy="4319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4621C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" o:spid="_x0000_s1026" type="#_x0000_t202" style="position:absolute;left:0;text-align:left;margin-left:-261.2pt;margin-top:-367.65pt;width:222.4pt;height:3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" filled="f" stroked="f" strokeweight=".5pt">
                      <v:textbox>
                        <w:txbxContent>
                          <w:p w:rsidR="005D2CDF" w:rsidRDefault="008B397D" w:rsidP="008B397D">
                            <w:pPr>
                              <w:jc w:val="center"/>
                              <w:rPr>
                                <w:rStyle w:val="af1"/>
                                <w:rFonts w:ascii="inherit" w:hAnsi="inherit"/>
                                <w:b/>
                                <w:bCs/>
                                <w:color w:val="1D1D1D"/>
                                <w:sz w:val="37"/>
                                <w:szCs w:val="21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8B397D">
                              <w:rPr>
                                <w:rStyle w:val="af1"/>
                                <w:rFonts w:ascii="inherit" w:hAnsi="inherit"/>
                                <w:b/>
                                <w:bCs/>
                                <w:color w:val="1D1D1D"/>
                                <w:sz w:val="37"/>
                                <w:szCs w:val="21"/>
                                <w:u w:val="single"/>
                                <w:bdr w:val="none" w:sz="0" w:space="0" w:color="auto" w:frame="1"/>
                              </w:rPr>
                              <w:t>Зачем нужна медиация школе?</w:t>
                            </w:r>
                          </w:p>
                          <w:p w:rsidR="008B397D" w:rsidRPr="008B397D" w:rsidRDefault="005D2CDF" w:rsidP="008B397D">
                            <w:pPr>
                              <w:jc w:val="center"/>
                              <w:rPr>
                                <w:sz w:val="48"/>
                                <w:u w:val="single"/>
                              </w:rPr>
                            </w:pPr>
                            <w:r w:rsidRPr="005D2CDF">
                              <w:t xml:space="preserve"> </w:t>
                            </w:r>
                            <w:r w:rsidRPr="005D2CDF">
                              <w:rPr>
                                <w:rFonts w:ascii="inherit" w:hAnsi="inherit"/>
                                <w:b/>
                                <w:bCs/>
                                <w:i/>
                                <w:iCs/>
                                <w:color w:val="1D1D1D"/>
                                <w:sz w:val="37"/>
                                <w:szCs w:val="21"/>
                                <w:bdr w:val="none" w:sz="0" w:space="0" w:color="auto" w:frame="1"/>
                                <w:lang w:val="ru-RU"/>
                              </w:rPr>
                              <w:drawing>
                                <wp:inline distT="0" distB="0" distL="0" distR="0" wp14:anchorId="5668D44B" wp14:editId="0EA5194A">
                                  <wp:extent cx="228115" cy="422497"/>
                                  <wp:effectExtent l="0" t="0" r="635" b="0"/>
                                  <wp:docPr id="39" name="Рисунок 39" descr="https://kartinkin.net/uploads/posts/2022-02/thumbs/1645008035_7-kartinkin-net-p-kartinki-znak-voprosa-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kartinkin.net/uploads/posts/2022-02/thumbs/1645008035_7-kartinkin-net-p-kartinki-znak-voprosa-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53" t="8804" r="26959" b="67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42" cy="431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397D" w:rsidRPr="005D2CDF">
              <w:rPr>
                <w:noProof/>
                <w:color w:val="FF0000"/>
                <w:sz w:val="5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65319B2" wp14:editId="4D0D9E93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-4616450</wp:posOffset>
                      </wp:positionV>
                      <wp:extent cx="2824480" cy="695960"/>
                      <wp:effectExtent l="0" t="0" r="0" b="6985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4480" cy="695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B397D" w:rsidRPr="008B397D" w:rsidRDefault="008B397D" w:rsidP="008B397D">
                                  <w:pPr>
                                    <w:jc w:val="center"/>
                                    <w:rPr>
                                      <w:sz w:val="32"/>
                                      <w:lang w:val="ru-RU"/>
                                    </w:rPr>
                                  </w:pPr>
                                  <w:r w:rsidRPr="008B397D">
                                    <w:rPr>
                                      <w:sz w:val="32"/>
                                      <w:lang w:val="ru-RU"/>
                                    </w:rPr>
                                    <w:t>МАОУ Шухруповская ООШ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319B2" id="Надпись 3" o:spid="_x0000_s1027" type="#_x0000_t202" style="position:absolute;left:0;text-align:left;margin-left:9.4pt;margin-top:-363.5pt;width:222.4pt;height:5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" filled="f" stroked="f" strokeweight=".5pt">
                      <v:textbox>
                        <w:txbxContent>
                          <w:p w:rsidR="008B397D" w:rsidRPr="008B397D" w:rsidRDefault="008B397D" w:rsidP="008B397D">
                            <w:pPr>
                              <w:jc w:val="center"/>
                              <w:rPr>
                                <w:sz w:val="32"/>
                                <w:lang w:val="ru-RU"/>
                              </w:rPr>
                            </w:pPr>
                            <w:r w:rsidRPr="008B397D">
                              <w:rPr>
                                <w:sz w:val="32"/>
                                <w:lang w:val="ru-RU"/>
                              </w:rPr>
                              <w:t>МАОУ Шухруповская ООШ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397D" w:rsidRPr="005D2CDF">
              <w:rPr>
                <w:color w:val="FF0000"/>
                <w:sz w:val="56"/>
                <w:lang w:val="ru-RU"/>
              </w:rPr>
              <w:t>МЕДИАЦИЯ</w:t>
            </w:r>
            <w:r w:rsidR="008B397D" w:rsidRPr="005D2CDF">
              <w:rPr>
                <w:sz w:val="56"/>
                <w:lang w:val="ru-RU"/>
              </w:rPr>
              <w:t xml:space="preserve">-ШКОЛЬНАЯ СЛУЖБА ПРИМЕРЕНИЯ </w:t>
            </w:r>
          </w:p>
          <w:p w:rsidR="00AA47DE" w:rsidRPr="0072537C" w:rsidRDefault="00AA47DE" w:rsidP="008B397D">
            <w:pPr>
              <w:rPr>
                <w:lang w:val="ru-RU"/>
              </w:rPr>
            </w:pPr>
          </w:p>
        </w:tc>
      </w:tr>
      <w:tr w:rsidR="005D2CDF" w:rsidRPr="0072537C" w:rsidTr="005D2CDF">
        <w:trPr>
          <w:trHeight w:val="4510"/>
        </w:trPr>
        <w:tc>
          <w:tcPr>
            <w:tcW w:w="1518" w:type="pct"/>
            <w:vMerge/>
          </w:tcPr>
          <w:p w:rsidR="00AA47DE" w:rsidRPr="0072537C" w:rsidRDefault="00AA47DE" w:rsidP="008B397D">
            <w:pPr>
              <w:pStyle w:val="1"/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AA47DE" w:rsidRPr="0072537C" w:rsidRDefault="00AA47DE" w:rsidP="008B397D">
            <w:pPr>
              <w:rPr>
                <w:lang w:val="ru-RU"/>
              </w:rPr>
            </w:pPr>
          </w:p>
        </w:tc>
        <w:tc>
          <w:tcPr>
            <w:tcW w:w="1548" w:type="pct"/>
            <w:vAlign w:val="center"/>
          </w:tcPr>
          <w:p w:rsidR="00AA47DE" w:rsidRPr="0072537C" w:rsidRDefault="00AA47DE" w:rsidP="008B397D">
            <w:pPr>
              <w:pStyle w:val="21"/>
              <w:rPr>
                <w:lang w:val="ru-RU"/>
              </w:rPr>
            </w:pPr>
          </w:p>
        </w:tc>
        <w:tc>
          <w:tcPr>
            <w:tcW w:w="150" w:type="pct"/>
            <w:vMerge/>
          </w:tcPr>
          <w:p w:rsidR="00AA47DE" w:rsidRPr="0072537C" w:rsidRDefault="00AA47DE" w:rsidP="008B397D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AA47DE" w:rsidRPr="0072537C" w:rsidRDefault="00AA47DE" w:rsidP="008B397D">
            <w:pPr>
              <w:rPr>
                <w:lang w:val="ru-RU"/>
              </w:rPr>
            </w:pPr>
          </w:p>
        </w:tc>
      </w:tr>
      <w:tr w:rsidR="005D2CDF" w:rsidRPr="008B397D" w:rsidTr="005D2CDF">
        <w:trPr>
          <w:trHeight w:val="4047"/>
        </w:trPr>
        <w:tc>
          <w:tcPr>
            <w:tcW w:w="1518" w:type="pct"/>
            <w:vAlign w:val="bottom"/>
          </w:tcPr>
          <w:p w:rsidR="004B79BF" w:rsidRPr="0072537C" w:rsidRDefault="00AA47DE" w:rsidP="008B397D">
            <w:pPr>
              <w:pStyle w:val="1"/>
              <w:rPr>
                <w:lang w:val="ru-RU"/>
              </w:rPr>
            </w:pPr>
            <w:r w:rsidRPr="0072537C">
              <w:rPr>
                <w:rStyle w:val="22"/>
                <w:lang w:val="ru-RU" w:bidi="ru-RU"/>
              </w:rPr>
              <w:t>«</w:t>
            </w:r>
          </w:p>
        </w:tc>
        <w:tc>
          <w:tcPr>
            <w:tcW w:w="208" w:type="pct"/>
            <w:vMerge/>
          </w:tcPr>
          <w:p w:rsidR="004B79BF" w:rsidRPr="0072537C" w:rsidRDefault="004B79BF" w:rsidP="008B397D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09495B" w:rsidRPr="0072537C" w:rsidRDefault="0009495B" w:rsidP="008B397D">
            <w:pPr>
              <w:pStyle w:val="af"/>
              <w:rPr>
                <w:lang w:val="ru-RU"/>
              </w:rPr>
            </w:pPr>
          </w:p>
          <w:p w:rsidR="0009495B" w:rsidRPr="0072537C" w:rsidRDefault="0009495B" w:rsidP="008B397D">
            <w:pPr>
              <w:pStyle w:val="af"/>
              <w:rPr>
                <w:lang w:val="ru-RU"/>
              </w:rPr>
            </w:pPr>
          </w:p>
          <w:p w:rsidR="004B79BF" w:rsidRPr="0072537C" w:rsidRDefault="0009495B" w:rsidP="008B397D">
            <w:pPr>
              <w:pStyle w:val="af"/>
              <w:rPr>
                <w:lang w:val="ru-RU"/>
              </w:rPr>
            </w:pPr>
            <w:r w:rsidRPr="0072537C">
              <w:rPr>
                <w:lang w:val="ru-RU" w:bidi="ru-RU"/>
              </w:rPr>
              <w:t xml:space="preserve"> </w:t>
            </w:r>
          </w:p>
        </w:tc>
        <w:tc>
          <w:tcPr>
            <w:tcW w:w="150" w:type="pct"/>
            <w:vMerge/>
          </w:tcPr>
          <w:p w:rsidR="004B79BF" w:rsidRPr="0072537C" w:rsidRDefault="004B79BF" w:rsidP="008B397D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4B79BF" w:rsidRPr="0072537C" w:rsidRDefault="004B79BF" w:rsidP="008B397D">
            <w:pPr>
              <w:rPr>
                <w:lang w:val="ru-RU"/>
              </w:rPr>
            </w:pPr>
          </w:p>
        </w:tc>
      </w:tr>
    </w:tbl>
    <w:p w:rsidR="008C2FB8" w:rsidRPr="0072537C" w:rsidRDefault="005D2CDF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-146382</wp:posOffset>
                </wp:positionH>
                <wp:positionV relativeFrom="paragraph">
                  <wp:posOffset>-288982</wp:posOffset>
                </wp:positionV>
                <wp:extent cx="3411495" cy="7219666"/>
                <wp:effectExtent l="0" t="0" r="0" b="63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495" cy="721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2CDF" w:rsidRPr="005D2CDF" w:rsidRDefault="005D2CDF" w:rsidP="005D2CDF">
                            <w:pPr>
                              <w:rPr>
                                <w:rStyle w:val="af1"/>
                                <w:rFonts w:ascii="inherit" w:hAnsi="inherit"/>
                                <w:b/>
                                <w:bCs/>
                                <w:color w:val="1D1D1D"/>
                                <w:sz w:val="36"/>
                                <w:szCs w:val="36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5D2CDF">
                              <w:rPr>
                                <w:rStyle w:val="af1"/>
                                <w:rFonts w:ascii="inherit" w:hAnsi="inherit"/>
                                <w:b/>
                                <w:bCs/>
                                <w:color w:val="1D1D1D"/>
                                <w:sz w:val="36"/>
                                <w:szCs w:val="36"/>
                                <w:u w:val="single"/>
                                <w:bdr w:val="none" w:sz="0" w:space="0" w:color="auto" w:frame="1"/>
                              </w:rPr>
                              <w:t>Школьная служба примирения это:</w:t>
                            </w:r>
                          </w:p>
                          <w:p w:rsidR="005D2CDF" w:rsidRPr="005D2CDF" w:rsidRDefault="005D2CDF" w:rsidP="005D2CDF">
                            <w:pPr>
                              <w:pStyle w:val="af2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lang w:val="ru-RU"/>
                              </w:rPr>
                            </w:pPr>
                            <w:r w:rsidRPr="005D2CDF">
                              <w:rPr>
                                <w:sz w:val="32"/>
                                <w:lang w:val="ru-RU"/>
                              </w:rPr>
                              <w:t>Разрешение конфликтов силами самой школы.</w:t>
                            </w:r>
                          </w:p>
                          <w:p w:rsidR="005D2CDF" w:rsidRPr="005D2CDF" w:rsidRDefault="005D2CDF" w:rsidP="005D2CDF">
                            <w:pPr>
                              <w:pStyle w:val="af2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lang w:val="ru-RU"/>
                              </w:rPr>
                            </w:pPr>
                            <w:r w:rsidRPr="005D2CDF">
                              <w:rPr>
                                <w:sz w:val="32"/>
                                <w:lang w:val="ru-RU"/>
                              </w:rPr>
                              <w:t>Изменение традиций реагирования на конфликтные ситуации.</w:t>
                            </w:r>
                          </w:p>
                          <w:p w:rsidR="005D2CDF" w:rsidRPr="005D2CDF" w:rsidRDefault="005D2CDF" w:rsidP="005D2CDF">
                            <w:pPr>
                              <w:pStyle w:val="af2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</w:rPr>
                            </w:pPr>
                            <w:r w:rsidRPr="005D2CDF">
                              <w:rPr>
                                <w:sz w:val="32"/>
                              </w:rPr>
                              <w:t>Профилактика школьной дезадаптации.</w:t>
                            </w:r>
                          </w:p>
                          <w:p w:rsidR="005D2CDF" w:rsidRDefault="005D2CDF" w:rsidP="005D2CDF">
                            <w:pPr>
                              <w:pStyle w:val="af2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lang w:val="ru-RU"/>
                              </w:rPr>
                            </w:pPr>
                            <w:r w:rsidRPr="005D2CDF">
                              <w:rPr>
                                <w:sz w:val="32"/>
                                <w:lang w:val="ru-RU"/>
                              </w:rPr>
                              <w:t>Школьное самоуправление и волонтерское движение подростков школы.</w:t>
                            </w:r>
                          </w:p>
                          <w:p w:rsidR="005D2CDF" w:rsidRDefault="005D2CDF" w:rsidP="005D2CD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5D2CDF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Если: вы поругались или подрались, у вас что-то украли, вас побили и вы знаете обидчика, вас обижают в классе и другое, то вы можете обратиться в службу школьной медиации (примирения).</w:t>
                            </w:r>
                          </w:p>
                          <w:p w:rsidR="005D2CDF" w:rsidRPr="005D2CDF" w:rsidRDefault="005D2CDF" w:rsidP="005D2CD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5D2CDF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drawing>
                                <wp:inline distT="0" distB="0" distL="0" distR="0">
                                  <wp:extent cx="2237802" cy="1862104"/>
                                  <wp:effectExtent l="0" t="0" r="0" b="0"/>
                                  <wp:docPr id="41" name="Рисунок 41" descr="https://moykorkinosoh.edusite.ru/images/p109_shkol-naya-slujba-mediacii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moykorkinosoh.edusite.ru/images/p109_shkol-naya-slujba-mediacii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0" b="10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5419" cy="1868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0" o:spid="_x0000_s1028" type="#_x0000_t202" style="position:absolute;margin-left:-11.55pt;margin-top:-22.75pt;width:268.6pt;height:568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" filled="f" stroked="f" strokeweight=".5pt">
                <v:textbox>
                  <w:txbxContent>
                    <w:p w:rsidR="005D2CDF" w:rsidRPr="005D2CDF" w:rsidRDefault="005D2CDF" w:rsidP="005D2CDF">
                      <w:pPr>
                        <w:rPr>
                          <w:rStyle w:val="af1"/>
                          <w:rFonts w:ascii="inherit" w:hAnsi="inherit"/>
                          <w:b/>
                          <w:bCs/>
                          <w:color w:val="1D1D1D"/>
                          <w:sz w:val="36"/>
                          <w:szCs w:val="36"/>
                          <w:u w:val="single"/>
                          <w:bdr w:val="none" w:sz="0" w:space="0" w:color="auto" w:frame="1"/>
                        </w:rPr>
                      </w:pPr>
                      <w:r w:rsidRPr="005D2CDF">
                        <w:rPr>
                          <w:rStyle w:val="af1"/>
                          <w:rFonts w:ascii="inherit" w:hAnsi="inherit"/>
                          <w:b/>
                          <w:bCs/>
                          <w:color w:val="1D1D1D"/>
                          <w:sz w:val="36"/>
                          <w:szCs w:val="36"/>
                          <w:u w:val="single"/>
                          <w:bdr w:val="none" w:sz="0" w:space="0" w:color="auto" w:frame="1"/>
                        </w:rPr>
                        <w:t>Школьная служба примирения это:</w:t>
                      </w:r>
                    </w:p>
                    <w:p w:rsidR="005D2CDF" w:rsidRPr="005D2CDF" w:rsidRDefault="005D2CDF" w:rsidP="005D2CDF">
                      <w:pPr>
                        <w:pStyle w:val="af2"/>
                        <w:numPr>
                          <w:ilvl w:val="0"/>
                          <w:numId w:val="1"/>
                        </w:numPr>
                        <w:rPr>
                          <w:sz w:val="32"/>
                          <w:lang w:val="ru-RU"/>
                        </w:rPr>
                      </w:pPr>
                      <w:r w:rsidRPr="005D2CDF">
                        <w:rPr>
                          <w:sz w:val="32"/>
                          <w:lang w:val="ru-RU"/>
                        </w:rPr>
                        <w:t>Разрешение конфликтов силами самой школы.</w:t>
                      </w:r>
                    </w:p>
                    <w:p w:rsidR="005D2CDF" w:rsidRPr="005D2CDF" w:rsidRDefault="005D2CDF" w:rsidP="005D2CDF">
                      <w:pPr>
                        <w:pStyle w:val="af2"/>
                        <w:numPr>
                          <w:ilvl w:val="0"/>
                          <w:numId w:val="1"/>
                        </w:numPr>
                        <w:rPr>
                          <w:sz w:val="32"/>
                          <w:lang w:val="ru-RU"/>
                        </w:rPr>
                      </w:pPr>
                      <w:r w:rsidRPr="005D2CDF">
                        <w:rPr>
                          <w:sz w:val="32"/>
                          <w:lang w:val="ru-RU"/>
                        </w:rPr>
                        <w:t>Изменение традиций реагирования на конфликтные ситуации.</w:t>
                      </w:r>
                    </w:p>
                    <w:p w:rsidR="005D2CDF" w:rsidRPr="005D2CDF" w:rsidRDefault="005D2CDF" w:rsidP="005D2CDF">
                      <w:pPr>
                        <w:pStyle w:val="af2"/>
                        <w:numPr>
                          <w:ilvl w:val="0"/>
                          <w:numId w:val="1"/>
                        </w:numPr>
                        <w:rPr>
                          <w:sz w:val="32"/>
                        </w:rPr>
                      </w:pPr>
                      <w:r w:rsidRPr="005D2CDF">
                        <w:rPr>
                          <w:sz w:val="32"/>
                        </w:rPr>
                        <w:t>Профилактика школьной дезадаптации.</w:t>
                      </w:r>
                    </w:p>
                    <w:p w:rsidR="005D2CDF" w:rsidRDefault="005D2CDF" w:rsidP="005D2CDF">
                      <w:pPr>
                        <w:pStyle w:val="af2"/>
                        <w:numPr>
                          <w:ilvl w:val="0"/>
                          <w:numId w:val="1"/>
                        </w:numPr>
                        <w:rPr>
                          <w:sz w:val="32"/>
                          <w:lang w:val="ru-RU"/>
                        </w:rPr>
                      </w:pPr>
                      <w:r w:rsidRPr="005D2CDF">
                        <w:rPr>
                          <w:sz w:val="32"/>
                          <w:lang w:val="ru-RU"/>
                        </w:rPr>
                        <w:t>Школьное самоуправление и волонтерское движение подростков школы.</w:t>
                      </w:r>
                    </w:p>
                    <w:p w:rsidR="005D2CDF" w:rsidRDefault="005D2CDF" w:rsidP="005D2CDF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5D2CDF">
                        <w:rPr>
                          <w:b/>
                          <w:color w:val="FF0000"/>
                          <w:sz w:val="32"/>
                          <w:lang w:val="ru-RU"/>
                        </w:rPr>
                        <w:t>Если: вы поругались или подрались, у вас что-то украли, вас побили и вы знаете обидчика, вас обижают в классе и другое, то вы можете обратиться в службу школьной медиации (примирения).</w:t>
                      </w:r>
                    </w:p>
                    <w:p w:rsidR="005D2CDF" w:rsidRPr="005D2CDF" w:rsidRDefault="005D2CDF" w:rsidP="005D2CDF">
                      <w:pPr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5D2CDF">
                        <w:rPr>
                          <w:b/>
                          <w:color w:val="FF0000"/>
                          <w:sz w:val="32"/>
                          <w:lang w:val="ru-RU"/>
                        </w:rPr>
                        <w:drawing>
                          <wp:inline distT="0" distB="0" distL="0" distR="0">
                            <wp:extent cx="2237802" cy="1862104"/>
                            <wp:effectExtent l="0" t="0" r="0" b="0"/>
                            <wp:docPr id="41" name="Рисунок 41" descr="https://moykorkinosoh.edusite.ru/images/p109_shkol-naya-slujba-mediacii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moykorkinosoh.edusite.ru/images/p109_shkol-naya-slujba-mediacii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ackgroundRemoval t="0" b="100000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5419" cy="1868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B6128" wp14:editId="59AB240E">
                <wp:simplePos x="0" y="0"/>
                <wp:positionH relativeFrom="column">
                  <wp:posOffset>3396615</wp:posOffset>
                </wp:positionH>
                <wp:positionV relativeFrom="paragraph">
                  <wp:posOffset>853875</wp:posOffset>
                </wp:positionV>
                <wp:extent cx="3466465" cy="584073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584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397D" w:rsidRPr="005D2CDF" w:rsidRDefault="008B397D" w:rsidP="008B397D">
                            <w:pPr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5D2CDF">
                              <w:rPr>
                                <w:sz w:val="28"/>
                                <w:lang w:val="ru-RU"/>
                              </w:rPr>
                              <w:t>Служба школьной медиации предназначена для того, чтобы создать условия, где две конфликтующие стороны смогли бы снова понимать друг друга и договариваться о приемлемых для них вариантах разрешения проблем.</w:t>
                            </w:r>
                          </w:p>
                          <w:p w:rsidR="008B397D" w:rsidRPr="008B397D" w:rsidRDefault="008B397D" w:rsidP="008B397D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  <w:r w:rsidRPr="008B397D">
                              <w:rPr>
                                <w:lang w:val="ru-RU"/>
                              </w:rPr>
                              <w:drawing>
                                <wp:inline distT="0" distB="0" distL="0" distR="0" wp14:anchorId="0EF41E50" wp14:editId="463BAB25">
                                  <wp:extent cx="3148911" cy="1378424"/>
                                  <wp:effectExtent l="0" t="0" r="0" b="0"/>
                                  <wp:docPr id="6" name="Рисунок 6" descr="https://cdn.dribbble.com/users/1522528/screenshots/10042992/media/0a837021028da54c61d046a794c235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.dribbble.com/users/1522528/screenshots/10042992/media/0a837021028da54c61d046a794c235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214" b="111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4917" cy="1394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397D" w:rsidRPr="008B397D" w:rsidRDefault="008B397D" w:rsidP="008B397D">
                            <w:pPr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8B397D">
                              <w:rPr>
                                <w:sz w:val="28"/>
                                <w:lang w:val="ru-RU"/>
                              </w:rPr>
                              <w:t>Задача Службы школьной медиации – сделать так, чтобы максимальное число конфликтов разрешалось восстановительным способом.</w:t>
                            </w:r>
                          </w:p>
                          <w:p w:rsidR="008B397D" w:rsidRPr="008B397D" w:rsidRDefault="008B397D" w:rsidP="008B397D">
                            <w:pPr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  <w:r w:rsidRPr="008B397D">
                              <w:rPr>
                                <w:sz w:val="28"/>
                                <w:lang w:val="ru-RU"/>
                              </w:rPr>
                              <w:t>Восстановительный подход к разрешению конфликтов позволяет избавиться от обиды, ненависти и других негативных переживаний, самостоятельно разрешить ситуацию (возместить ущерб, договориться, извиниться, простить), избежать повторения подобного в будущем.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6128" id="Надпись 5" o:spid="_x0000_s1029" type="#_x0000_t202" style="position:absolute;margin-left:267.45pt;margin-top:67.25pt;width:272.95pt;height:45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" filled="f" stroked="f" strokeweight=".5pt">
                <v:textbox>
                  <w:txbxContent>
                    <w:p w:rsidR="008B397D" w:rsidRPr="005D2CDF" w:rsidRDefault="008B397D" w:rsidP="008B397D">
                      <w:pPr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5D2CDF">
                        <w:rPr>
                          <w:sz w:val="28"/>
                          <w:lang w:val="ru-RU"/>
                        </w:rPr>
                        <w:t>Служба школьной медиации предназначена для того, чтобы создать условия, где две конфликтующие стороны смогли бы снова понимать друг друга и договариваться о приемлемых для них вариантах разрешения проблем.</w:t>
                      </w:r>
                    </w:p>
                    <w:p w:rsidR="008B397D" w:rsidRPr="008B397D" w:rsidRDefault="008B397D" w:rsidP="008B397D">
                      <w:pPr>
                        <w:jc w:val="center"/>
                        <w:rPr>
                          <w:lang w:val="ru-RU"/>
                        </w:rPr>
                      </w:pPr>
                      <w:r w:rsidRPr="008B397D">
                        <w:rPr>
                          <w:lang w:val="ru-RU"/>
                        </w:rPr>
                        <w:drawing>
                          <wp:inline distT="0" distB="0" distL="0" distR="0" wp14:anchorId="0EF41E50" wp14:editId="463BAB25">
                            <wp:extent cx="3148911" cy="1378424"/>
                            <wp:effectExtent l="0" t="0" r="0" b="0"/>
                            <wp:docPr id="6" name="Рисунок 6" descr="https://cdn.dribbble.com/users/1522528/screenshots/10042992/media/0a837021028da54c61d046a794c235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.dribbble.com/users/1522528/screenshots/10042992/media/0a837021028da54c61d046a794c235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ackgroundRemoval t="10000" b="90000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214" b="111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84917" cy="1394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397D" w:rsidRPr="008B397D" w:rsidRDefault="008B397D" w:rsidP="008B397D">
                      <w:pPr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8B397D">
                        <w:rPr>
                          <w:sz w:val="28"/>
                          <w:lang w:val="ru-RU"/>
                        </w:rPr>
                        <w:t>Задача Службы школьной медиации – сделать так, чтобы максимальное число конфликтов разрешалось восстановительным способом.</w:t>
                      </w:r>
                    </w:p>
                    <w:p w:rsidR="008B397D" w:rsidRPr="008B397D" w:rsidRDefault="008B397D" w:rsidP="008B397D">
                      <w:pPr>
                        <w:jc w:val="center"/>
                        <w:rPr>
                          <w:sz w:val="28"/>
                          <w:lang w:val="ru-RU"/>
                        </w:rPr>
                      </w:pPr>
                      <w:r w:rsidRPr="008B397D">
                        <w:rPr>
                          <w:sz w:val="28"/>
                          <w:lang w:val="ru-RU"/>
                        </w:rPr>
                        <w:t>Восстановительный подход к разрешению конфликтов позволяет избавиться от обиды, ненависти и других негативных переживаний, самостоятельно разрешить ситуацию (возместить ущерб, договориться, извиниться, простить), избежать повторения подобного в будущем.</w:t>
                      </w:r>
                    </w:p>
                  </w:txbxContent>
                </v:textbox>
              </v:shape>
            </w:pict>
          </mc:Fallback>
        </mc:AlternateContent>
      </w:r>
      <w:r w:rsidR="008C2FB8" w:rsidRPr="0072537C">
        <w:rPr>
          <w:lang w:val="ru-RU" w:bidi="ru-RU"/>
        </w:rPr>
        <w:br w:type="page"/>
      </w:r>
    </w:p>
    <w:tbl>
      <w:tblPr>
        <w:tblW w:w="5000" w:type="pct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893"/>
        <w:gridCol w:w="671"/>
        <w:gridCol w:w="4990"/>
        <w:gridCol w:w="484"/>
        <w:gridCol w:w="5080"/>
      </w:tblGrid>
      <w:tr w:rsidR="00AA47DE" w:rsidRPr="0072537C" w:rsidTr="00AA47DE">
        <w:trPr>
          <w:trHeight w:val="945"/>
        </w:trPr>
        <w:tc>
          <w:tcPr>
            <w:tcW w:w="1518" w:type="pct"/>
            <w:vMerge w:val="restart"/>
          </w:tcPr>
          <w:p w:rsidR="00AA47DE" w:rsidRPr="0072537C" w:rsidRDefault="00AA47DE" w:rsidP="003B4E43">
            <w:pPr>
              <w:pStyle w:val="1"/>
              <w:rPr>
                <w:lang w:val="ru-RU"/>
              </w:rPr>
            </w:pPr>
          </w:p>
          <w:p w:rsidR="00AA47DE" w:rsidRPr="0072537C" w:rsidRDefault="00AA47DE" w:rsidP="003B4E43">
            <w:pPr>
              <w:pStyle w:val="2"/>
              <w:rPr>
                <w:lang w:val="ru-RU"/>
              </w:rPr>
            </w:pPr>
          </w:p>
          <w:p w:rsidR="00AA47DE" w:rsidRPr="0072537C" w:rsidRDefault="00AA47DE" w:rsidP="003B4E43">
            <w:pPr>
              <w:rPr>
                <w:lang w:val="ru-RU"/>
              </w:rPr>
            </w:pPr>
          </w:p>
          <w:p w:rsidR="00AA47DE" w:rsidRPr="0072537C" w:rsidRDefault="00AA47DE" w:rsidP="003B4E43">
            <w:pPr>
              <w:rPr>
                <w:lang w:val="ru-RU"/>
              </w:rPr>
            </w:pPr>
          </w:p>
        </w:tc>
        <w:tc>
          <w:tcPr>
            <w:tcW w:w="208" w:type="pct"/>
            <w:vMerge w:val="restart"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AA47DE" w:rsidRPr="0072537C" w:rsidRDefault="00AA47DE" w:rsidP="003B4E43">
            <w:pPr>
              <w:rPr>
                <w:lang w:val="ru-RU"/>
              </w:rPr>
            </w:pPr>
          </w:p>
        </w:tc>
        <w:tc>
          <w:tcPr>
            <w:tcW w:w="150" w:type="pct"/>
            <w:vMerge w:val="restart"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76" w:type="pct"/>
            <w:vMerge w:val="restart"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</w:tr>
      <w:tr w:rsidR="00AA47DE" w:rsidRPr="0072537C" w:rsidTr="00AA47DE">
        <w:trPr>
          <w:trHeight w:val="860"/>
        </w:trPr>
        <w:tc>
          <w:tcPr>
            <w:tcW w:w="1518" w:type="pct"/>
            <w:vMerge/>
          </w:tcPr>
          <w:p w:rsidR="00AA47DE" w:rsidRPr="0072537C" w:rsidRDefault="00AA47DE" w:rsidP="003B4E43">
            <w:pPr>
              <w:pStyle w:val="1"/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48" w:type="pct"/>
            <w:vMerge w:val="restart"/>
          </w:tcPr>
          <w:p w:rsidR="00AA47DE" w:rsidRPr="0072537C" w:rsidRDefault="00AA47DE" w:rsidP="00AA47DE">
            <w:pPr>
              <w:pStyle w:val="2"/>
              <w:rPr>
                <w:lang w:val="ru-RU"/>
              </w:rPr>
            </w:pPr>
          </w:p>
          <w:p w:rsidR="00AA47DE" w:rsidRPr="0072537C" w:rsidRDefault="00AA47DE" w:rsidP="00AA47DE">
            <w:pPr>
              <w:rPr>
                <w:lang w:val="ru-RU"/>
              </w:rPr>
            </w:pPr>
          </w:p>
        </w:tc>
        <w:tc>
          <w:tcPr>
            <w:tcW w:w="150" w:type="pct"/>
            <w:vMerge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</w:tr>
      <w:tr w:rsidR="00AA47DE" w:rsidRPr="008B397D" w:rsidTr="0072537C">
        <w:trPr>
          <w:trHeight w:val="7961"/>
        </w:trPr>
        <w:tc>
          <w:tcPr>
            <w:tcW w:w="1518" w:type="pct"/>
            <w:vMerge/>
          </w:tcPr>
          <w:p w:rsidR="00AA47DE" w:rsidRPr="0072537C" w:rsidRDefault="00AA47DE" w:rsidP="00AA47DE">
            <w:pPr>
              <w:pStyle w:val="1"/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AA47DE" w:rsidRPr="0072537C" w:rsidRDefault="00AA47DE" w:rsidP="00AA47DE">
            <w:pPr>
              <w:rPr>
                <w:lang w:val="ru-RU"/>
              </w:rPr>
            </w:pPr>
          </w:p>
        </w:tc>
        <w:tc>
          <w:tcPr>
            <w:tcW w:w="1548" w:type="pct"/>
            <w:vMerge/>
          </w:tcPr>
          <w:p w:rsidR="00AA47DE" w:rsidRPr="0072537C" w:rsidRDefault="00AA47DE" w:rsidP="00AA47DE">
            <w:pPr>
              <w:pStyle w:val="2"/>
              <w:rPr>
                <w:lang w:val="ru-RU"/>
              </w:rPr>
            </w:pPr>
          </w:p>
        </w:tc>
        <w:tc>
          <w:tcPr>
            <w:tcW w:w="150" w:type="pct"/>
            <w:vMerge/>
          </w:tcPr>
          <w:p w:rsidR="00AA47DE" w:rsidRPr="0072537C" w:rsidRDefault="00AA47DE" w:rsidP="00AA47DE">
            <w:pPr>
              <w:rPr>
                <w:lang w:val="ru-RU"/>
              </w:rPr>
            </w:pPr>
          </w:p>
        </w:tc>
        <w:tc>
          <w:tcPr>
            <w:tcW w:w="1576" w:type="pct"/>
            <w:vMerge w:val="restart"/>
          </w:tcPr>
          <w:p w:rsidR="00AA47DE" w:rsidRPr="0072537C" w:rsidRDefault="00AA47DE" w:rsidP="00AA47DE">
            <w:pPr>
              <w:pStyle w:val="1"/>
              <w:rPr>
                <w:lang w:val="ru-RU"/>
              </w:rPr>
            </w:pPr>
          </w:p>
          <w:p w:rsidR="00AA47DE" w:rsidRPr="0072537C" w:rsidRDefault="00AA47DE" w:rsidP="00AA47DE">
            <w:pPr>
              <w:rPr>
                <w:lang w:val="ru-RU"/>
              </w:rPr>
            </w:pPr>
          </w:p>
          <w:p w:rsidR="00AA47DE" w:rsidRPr="0072537C" w:rsidRDefault="00AA47DE" w:rsidP="00AA47DE">
            <w:pPr>
              <w:rPr>
                <w:lang w:val="ru-RU"/>
              </w:rPr>
            </w:pPr>
          </w:p>
        </w:tc>
        <w:bookmarkStart w:id="0" w:name="_GoBack"/>
        <w:bookmarkEnd w:id="0"/>
      </w:tr>
      <w:tr w:rsidR="00AA47DE" w:rsidRPr="0072537C" w:rsidTr="0072537C">
        <w:trPr>
          <w:trHeight w:val="80"/>
        </w:trPr>
        <w:tc>
          <w:tcPr>
            <w:tcW w:w="1518" w:type="pct"/>
          </w:tcPr>
          <w:p w:rsidR="00AA47DE" w:rsidRPr="0072537C" w:rsidRDefault="00AA47DE" w:rsidP="00AA47DE">
            <w:pPr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AA47DE" w:rsidRPr="0072537C" w:rsidRDefault="00AA47DE" w:rsidP="00AA47DE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AA47DE" w:rsidRPr="0072537C" w:rsidRDefault="00AA47DE" w:rsidP="00AA47DE">
            <w:pPr>
              <w:rPr>
                <w:lang w:val="ru-RU"/>
              </w:rPr>
            </w:pPr>
          </w:p>
        </w:tc>
        <w:tc>
          <w:tcPr>
            <w:tcW w:w="150" w:type="pct"/>
            <w:vMerge/>
          </w:tcPr>
          <w:p w:rsidR="00AA47DE" w:rsidRPr="0072537C" w:rsidRDefault="00AA47DE" w:rsidP="00AA47DE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AA47DE" w:rsidRPr="0072537C" w:rsidRDefault="00AA47DE" w:rsidP="00AA47DE">
            <w:pPr>
              <w:rPr>
                <w:lang w:val="ru-RU"/>
              </w:rPr>
            </w:pPr>
          </w:p>
        </w:tc>
      </w:tr>
    </w:tbl>
    <w:p w:rsidR="008A67F7" w:rsidRPr="0072537C" w:rsidRDefault="00F21D91" w:rsidP="00BC3FC8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-146713</wp:posOffset>
                </wp:positionH>
                <wp:positionV relativeFrom="paragraph">
                  <wp:posOffset>-6859346</wp:posOffset>
                </wp:positionV>
                <wp:extent cx="3411940" cy="7096836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7096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1D91" w:rsidRDefault="00F21D91">
                            <w:pPr>
                              <w:rPr>
                                <w:rStyle w:val="af1"/>
                                <w:rFonts w:ascii="inherit" w:hAnsi="inherit"/>
                                <w:b/>
                                <w:bCs/>
                                <w:color w:val="1D1D1D"/>
                                <w:sz w:val="33"/>
                                <w:szCs w:val="21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F21D91">
                              <w:rPr>
                                <w:rStyle w:val="af1"/>
                                <w:rFonts w:ascii="inherit" w:hAnsi="inherit"/>
                                <w:b/>
                                <w:bCs/>
                                <w:color w:val="1D1D1D"/>
                                <w:sz w:val="33"/>
                                <w:szCs w:val="21"/>
                                <w:u w:val="single"/>
                                <w:bdr w:val="none" w:sz="0" w:space="0" w:color="auto" w:frame="1"/>
                              </w:rPr>
                              <w:t>Зачем медиация нужна родителям?</w:t>
                            </w:r>
                          </w:p>
                          <w:p w:rsidR="00297526" w:rsidRDefault="00297526" w:rsidP="00297526">
                            <w:pPr>
                              <w:jc w:val="center"/>
                              <w:rPr>
                                <w:rStyle w:val="af1"/>
                                <w:rFonts w:ascii="inherit" w:hAnsi="inherit"/>
                                <w:b/>
                                <w:bCs/>
                                <w:color w:val="1D1D1D"/>
                                <w:sz w:val="33"/>
                                <w:szCs w:val="21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F21D91">
                              <w:rPr>
                                <w:i/>
                                <w:sz w:val="56"/>
                                <w:lang w:val="ru-RU"/>
                              </w:rPr>
                              <w:drawing>
                                <wp:inline distT="0" distB="0" distL="0" distR="0" wp14:anchorId="4738E091" wp14:editId="6C0BEA8C">
                                  <wp:extent cx="2197290" cy="1896665"/>
                                  <wp:effectExtent l="0" t="0" r="0" b="8890"/>
                                  <wp:docPr id="47" name="Рисунок 47" descr="https://e7.pngegg.com/pngimages/780/134/png-clipart-man-and-woman-illustration-family-cartoon-parents-love-chil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e7.pngegg.com/pngimages/780/134/png-clipart-man-and-woman-illustration-family-cartoon-parents-love-chil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backgroundRemoval t="4667" b="100000" l="0" r="100000">
                                                        <a14:foregroundMark x1="22889" y1="41111" x2="38111" y2="46556"/>
                                                        <a14:foregroundMark x1="63556" y1="53333" x2="74111" y2="5633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524" cy="190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D91" w:rsidRDefault="00F21D91" w:rsidP="00F21D91">
                            <w:pPr>
                              <w:jc w:val="center"/>
                              <w:rPr>
                                <w:rStyle w:val="af1"/>
                                <w:i w:val="0"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/>
                              </w:rPr>
                            </w:pPr>
                            <w:r w:rsidRPr="00F21D91">
                              <w:rPr>
                                <w:rStyle w:val="af1"/>
                                <w:rFonts w:ascii="inherit" w:hAnsi="inherit"/>
                                <w:i w:val="0"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/>
                              </w:rPr>
                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                </w:r>
                          </w:p>
                          <w:p w:rsidR="00297526" w:rsidRPr="00297526" w:rsidRDefault="00297526" w:rsidP="00F21D91">
                            <w:pPr>
                              <w:jc w:val="center"/>
                              <w:rPr>
                                <w:rStyle w:val="af1"/>
                                <w:i w:val="0"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/>
                              </w:rPr>
                            </w:pPr>
                            <w:r w:rsidRPr="00297526">
                              <w:rPr>
                                <w:iCs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/>
                              </w:rPr>
                              <w:drawing>
                                <wp:inline distT="0" distB="0" distL="0" distR="0">
                                  <wp:extent cx="3222625" cy="1686417"/>
                                  <wp:effectExtent l="0" t="0" r="0" b="9525"/>
                                  <wp:docPr id="48" name="Рисунок 48" descr="https://opupenno.ru/uploads/posts/2018-04/17-kultovyh-citat-iz-sovetskih-multikov-vot-pochemu-u-menya-bylo-osobennoe-detstvo_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opupenno.ru/uploads/posts/2018-04/17-kultovyh-citat-iz-sovetskih-multikov-vot-pochemu-u-menya-bylo-osobennoe-detstvo_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2625" cy="1686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D91" w:rsidRPr="00F21D91" w:rsidRDefault="00F21D91" w:rsidP="00F21D91">
                            <w:pPr>
                              <w:jc w:val="center"/>
                              <w:rPr>
                                <w:i/>
                                <w:sz w:val="5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margin-left:-11.55pt;margin-top:-540.1pt;width:268.65pt;height:558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" filled="f" stroked="f" strokeweight=".5pt">
                <v:textbox>
                  <w:txbxContent>
                    <w:p w:rsidR="00F21D91" w:rsidRDefault="00F21D91">
                      <w:pPr>
                        <w:rPr>
                          <w:rStyle w:val="af1"/>
                          <w:rFonts w:ascii="inherit" w:hAnsi="inherit"/>
                          <w:b/>
                          <w:bCs/>
                          <w:color w:val="1D1D1D"/>
                          <w:sz w:val="33"/>
                          <w:szCs w:val="21"/>
                          <w:u w:val="single"/>
                          <w:bdr w:val="none" w:sz="0" w:space="0" w:color="auto" w:frame="1"/>
                        </w:rPr>
                      </w:pPr>
                      <w:r w:rsidRPr="00F21D91">
                        <w:rPr>
                          <w:rStyle w:val="af1"/>
                          <w:rFonts w:ascii="inherit" w:hAnsi="inherit"/>
                          <w:b/>
                          <w:bCs/>
                          <w:color w:val="1D1D1D"/>
                          <w:sz w:val="33"/>
                          <w:szCs w:val="21"/>
                          <w:u w:val="single"/>
                          <w:bdr w:val="none" w:sz="0" w:space="0" w:color="auto" w:frame="1"/>
                        </w:rPr>
                        <w:t>Зачем медиация нужна родителям?</w:t>
                      </w:r>
                    </w:p>
                    <w:p w:rsidR="00297526" w:rsidRDefault="00297526" w:rsidP="00297526">
                      <w:pPr>
                        <w:jc w:val="center"/>
                        <w:rPr>
                          <w:rStyle w:val="af1"/>
                          <w:rFonts w:ascii="inherit" w:hAnsi="inherit"/>
                          <w:b/>
                          <w:bCs/>
                          <w:color w:val="1D1D1D"/>
                          <w:sz w:val="33"/>
                          <w:szCs w:val="21"/>
                          <w:u w:val="single"/>
                          <w:bdr w:val="none" w:sz="0" w:space="0" w:color="auto" w:frame="1"/>
                        </w:rPr>
                      </w:pPr>
                      <w:r w:rsidRPr="00F21D91">
                        <w:rPr>
                          <w:i/>
                          <w:sz w:val="56"/>
                          <w:lang w:val="ru-RU"/>
                        </w:rPr>
                        <w:drawing>
                          <wp:inline distT="0" distB="0" distL="0" distR="0" wp14:anchorId="4738E091" wp14:editId="6C0BEA8C">
                            <wp:extent cx="2197290" cy="1896665"/>
                            <wp:effectExtent l="0" t="0" r="0" b="8890"/>
                            <wp:docPr id="47" name="Рисунок 47" descr="https://e7.pngegg.com/pngimages/780/134/png-clipart-man-and-woman-illustration-family-cartoon-parents-love-chil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e7.pngegg.com/pngimages/780/134/png-clipart-man-and-woman-illustration-family-cartoon-parents-love-chil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4667" b="100000" l="0" r="100000">
                                                  <a14:foregroundMark x1="22889" y1="41111" x2="38111" y2="46556"/>
                                                  <a14:foregroundMark x1="63556" y1="53333" x2="74111" y2="5633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2524" cy="1909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D91" w:rsidRDefault="00F21D91" w:rsidP="00F21D91">
                      <w:pPr>
                        <w:jc w:val="center"/>
                        <w:rPr>
                          <w:rStyle w:val="af1"/>
                          <w:i w:val="0"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/>
                        </w:rPr>
                      </w:pPr>
                      <w:r w:rsidRPr="00F21D91">
                        <w:rPr>
                          <w:rStyle w:val="af1"/>
                          <w:rFonts w:ascii="inherit" w:hAnsi="inherit"/>
                          <w:i w:val="0"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/>
                        </w:rPr>
          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          </w:r>
                    </w:p>
                    <w:p w:rsidR="00297526" w:rsidRPr="00297526" w:rsidRDefault="00297526" w:rsidP="00F21D91">
                      <w:pPr>
                        <w:jc w:val="center"/>
                        <w:rPr>
                          <w:rStyle w:val="af1"/>
                          <w:i w:val="0"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/>
                        </w:rPr>
                      </w:pPr>
                      <w:r w:rsidRPr="00297526">
                        <w:rPr>
                          <w:iCs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/>
                        </w:rPr>
                        <w:drawing>
                          <wp:inline distT="0" distB="0" distL="0" distR="0">
                            <wp:extent cx="3222625" cy="1686417"/>
                            <wp:effectExtent l="0" t="0" r="0" b="9525"/>
                            <wp:docPr id="48" name="Рисунок 48" descr="https://opupenno.ru/uploads/posts/2018-04/17-kultovyh-citat-iz-sovetskih-multikov-vot-pochemu-u-menya-bylo-osobennoe-detstvo_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opupenno.ru/uploads/posts/2018-04/17-kultovyh-citat-iz-sovetskih-multikov-vot-pochemu-u-menya-bylo-osobennoe-detstvo_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2625" cy="16864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D91" w:rsidRPr="00F21D91" w:rsidRDefault="00F21D91" w:rsidP="00F21D91">
                      <w:pPr>
                        <w:jc w:val="center"/>
                        <w:rPr>
                          <w:i/>
                          <w:sz w:val="56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278C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10439C" wp14:editId="60FE8E83">
                <wp:simplePos x="0" y="0"/>
                <wp:positionH relativeFrom="margin">
                  <wp:align>center</wp:align>
                </wp:positionH>
                <wp:positionV relativeFrom="paragraph">
                  <wp:posOffset>-6694834</wp:posOffset>
                </wp:positionV>
                <wp:extent cx="3384550" cy="7055893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7055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27C6" w:rsidRDefault="007227C6" w:rsidP="007227C6">
                            <w:pPr>
                              <w:jc w:val="center"/>
                              <w:rPr>
                                <w:sz w:val="32"/>
                                <w:lang w:val="ru-RU"/>
                              </w:rPr>
                            </w:pPr>
                            <w:r w:rsidRPr="007227C6">
                              <w:rPr>
                                <w:sz w:val="28"/>
                                <w:lang w:val="ru-RU"/>
                              </w:rPr>
                              <w:t>С каждым из участников встретится ведущий программы примирения для обсуждения его отношения к случившемуся и желания участвовать во встрече</w:t>
                            </w:r>
                            <w:r w:rsidRPr="007227C6">
                              <w:rPr>
                                <w:sz w:val="32"/>
                                <w:lang w:val="ru-RU"/>
                              </w:rPr>
                              <w:t>.</w:t>
                            </w:r>
                          </w:p>
                          <w:p w:rsidR="007227C6" w:rsidRPr="007227C6" w:rsidRDefault="007227C6" w:rsidP="007227C6">
                            <w:pPr>
                              <w:jc w:val="center"/>
                              <w:rPr>
                                <w:sz w:val="32"/>
                                <w:lang w:val="ru-RU"/>
                              </w:rPr>
                            </w:pPr>
                            <w:r w:rsidRPr="007227C6">
                              <w:rPr>
                                <w:sz w:val="32"/>
                                <w:lang w:val="ru-RU"/>
                              </w:rPr>
                              <w:drawing>
                                <wp:inline distT="0" distB="0" distL="0" distR="0" wp14:anchorId="632DD39A" wp14:editId="701BAD82">
                                  <wp:extent cx="3195320" cy="2132705"/>
                                  <wp:effectExtent l="0" t="0" r="5080" b="1270"/>
                                  <wp:docPr id="44" name="Рисунок 44" descr="https://fazarosta.com/wp-content/uploads/2018/12/postoj-v-uglu-i-podumaj-o-svoem-povedenii-nakazyvat-rebenka-ili-net-kak-delat-jeto-praviln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fazarosta.com/wp-content/uploads/2018/12/postoj-v-uglu-i-podumaj-o-svoem-povedenii-nakazyvat-rebenka-ili-net-kak-delat-jeto-praviln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5320" cy="2132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227C6" w:rsidRDefault="007227C6" w:rsidP="007227C6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24"/>
                                <w:lang w:val="ru-RU"/>
                              </w:rPr>
                            </w:pPr>
                          </w:p>
                          <w:p w:rsidR="007227C6" w:rsidRDefault="007227C6" w:rsidP="007227C6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  <w:r w:rsidRPr="008B278C"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  <w:t>При необходимости составляется план по возмещению ущерба и социально-психологической реабилитации сторон.</w:t>
                            </w:r>
                          </w:p>
                          <w:p w:rsidR="008B278C" w:rsidRPr="008B278C" w:rsidRDefault="008B278C" w:rsidP="007227C6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32"/>
                                <w:lang w:val="ru-RU"/>
                              </w:rPr>
                            </w:pPr>
                          </w:p>
                          <w:p w:rsidR="007227C6" w:rsidRPr="008B278C" w:rsidRDefault="008B278C" w:rsidP="008B278C">
                            <w:pPr>
                              <w:jc w:val="center"/>
                              <w:rPr>
                                <w:i/>
                                <w:sz w:val="40"/>
                                <w:lang w:val="ru-RU"/>
                              </w:rPr>
                            </w:pPr>
                            <w:r w:rsidRPr="008B278C">
                              <w:rPr>
                                <w:rStyle w:val="af1"/>
                                <w:rFonts w:ascii="inherit" w:hAnsi="inherit"/>
                                <w:i w:val="0"/>
                                <w:color w:val="1D1D1D"/>
                                <w:sz w:val="33"/>
                                <w:szCs w:val="21"/>
                                <w:bdr w:val="none" w:sz="0" w:space="0" w:color="auto" w:frame="1"/>
                                <w:lang w:val="ru-RU"/>
                              </w:rPr>
                              <w:t>От каждого из нас зависит, будет ли наша школа безопасной. Это, наверное, трудно, но все вместе, каждый своим личным примером может сделать нашу школу безопасной.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0439C" id="Надпись 43" o:spid="_x0000_s1031" type="#_x0000_t202" style="position:absolute;margin-left:0;margin-top:-527.15pt;width:266.5pt;height:555.6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" filled="f" stroked="f" strokeweight=".5pt">
                <v:textbox>
                  <w:txbxContent>
                    <w:p w:rsidR="007227C6" w:rsidRDefault="007227C6" w:rsidP="007227C6">
                      <w:pPr>
                        <w:jc w:val="center"/>
                        <w:rPr>
                          <w:sz w:val="32"/>
                          <w:lang w:val="ru-RU"/>
                        </w:rPr>
                      </w:pPr>
                      <w:r w:rsidRPr="007227C6">
                        <w:rPr>
                          <w:sz w:val="28"/>
                          <w:lang w:val="ru-RU"/>
                        </w:rPr>
                        <w:t>С каждым из участников встретится ведущий программы примирения для обсуждения его отношения к случившемуся и желания участвовать во встрече</w:t>
                      </w:r>
                      <w:r w:rsidRPr="007227C6">
                        <w:rPr>
                          <w:sz w:val="32"/>
                          <w:lang w:val="ru-RU"/>
                        </w:rPr>
                        <w:t>.</w:t>
                      </w:r>
                    </w:p>
                    <w:p w:rsidR="007227C6" w:rsidRPr="007227C6" w:rsidRDefault="007227C6" w:rsidP="007227C6">
                      <w:pPr>
                        <w:jc w:val="center"/>
                        <w:rPr>
                          <w:sz w:val="32"/>
                          <w:lang w:val="ru-RU"/>
                        </w:rPr>
                      </w:pPr>
                      <w:r w:rsidRPr="007227C6">
                        <w:rPr>
                          <w:sz w:val="32"/>
                          <w:lang w:val="ru-RU"/>
                        </w:rPr>
                        <w:drawing>
                          <wp:inline distT="0" distB="0" distL="0" distR="0" wp14:anchorId="632DD39A" wp14:editId="701BAD82">
                            <wp:extent cx="3195320" cy="2132705"/>
                            <wp:effectExtent l="0" t="0" r="5080" b="1270"/>
                            <wp:docPr id="44" name="Рисунок 44" descr="https://fazarosta.com/wp-content/uploads/2018/12/postoj-v-uglu-i-podumaj-o-svoem-povedenii-nakazyvat-rebenka-ili-net-kak-delat-jeto-pravilno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fazarosta.com/wp-content/uploads/2018/12/postoj-v-uglu-i-podumaj-o-svoem-povedenii-nakazyvat-rebenka-ili-net-kak-delat-jeto-pravilno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5320" cy="21327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227C6" w:rsidRDefault="007227C6" w:rsidP="007227C6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24"/>
                          <w:lang w:val="ru-RU"/>
                        </w:rPr>
                      </w:pPr>
                    </w:p>
                    <w:p w:rsidR="007227C6" w:rsidRDefault="007227C6" w:rsidP="007227C6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  <w:r w:rsidRPr="008B278C">
                        <w:rPr>
                          <w:b/>
                          <w:color w:val="FF0000"/>
                          <w:sz w:val="32"/>
                          <w:lang w:val="ru-RU"/>
                        </w:rPr>
                        <w:t>При необходимости составляется план по возмещению ущерба и социально-психологической реабилитации сторон.</w:t>
                      </w:r>
                    </w:p>
                    <w:p w:rsidR="008B278C" w:rsidRPr="008B278C" w:rsidRDefault="008B278C" w:rsidP="007227C6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32"/>
                          <w:lang w:val="ru-RU"/>
                        </w:rPr>
                      </w:pPr>
                    </w:p>
                    <w:p w:rsidR="007227C6" w:rsidRPr="008B278C" w:rsidRDefault="008B278C" w:rsidP="008B278C">
                      <w:pPr>
                        <w:jc w:val="center"/>
                        <w:rPr>
                          <w:i/>
                          <w:sz w:val="40"/>
                          <w:lang w:val="ru-RU"/>
                        </w:rPr>
                      </w:pPr>
                      <w:r w:rsidRPr="008B278C">
                        <w:rPr>
                          <w:rStyle w:val="af1"/>
                          <w:rFonts w:ascii="inherit" w:hAnsi="inherit"/>
                          <w:i w:val="0"/>
                          <w:color w:val="1D1D1D"/>
                          <w:sz w:val="33"/>
                          <w:szCs w:val="21"/>
                          <w:bdr w:val="none" w:sz="0" w:space="0" w:color="auto" w:frame="1"/>
                          <w:lang w:val="ru-RU"/>
                        </w:rPr>
                        <w:t>От каждого из нас зависит, будет ли наша школа безопасной. Это, наверное, трудно, но все вместе, каждый своим личным примером может сделать нашу школу безопасной.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7C6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3BA45" wp14:editId="31CDA097">
                <wp:simplePos x="0" y="0"/>
                <wp:positionH relativeFrom="column">
                  <wp:posOffset>6976423</wp:posOffset>
                </wp:positionH>
                <wp:positionV relativeFrom="paragraph">
                  <wp:posOffset>-6859270</wp:posOffset>
                </wp:positionV>
                <wp:extent cx="3425190" cy="7083188"/>
                <wp:effectExtent l="0" t="0" r="0" b="381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7083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27C6" w:rsidRDefault="007227C6" w:rsidP="007227C6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ru-RU"/>
                              </w:rPr>
                            </w:pPr>
                            <w:r w:rsidRPr="007227C6">
                              <w:rPr>
                                <w:b/>
                                <w:i/>
                                <w:sz w:val="28"/>
                                <w:u w:val="single"/>
                                <w:lang w:val="ru-RU"/>
                              </w:rPr>
                              <w:t>В случае доброво</w:t>
                            </w:r>
                            <w:r w:rsidRPr="007227C6">
                              <w:rPr>
                                <w:b/>
                                <w:i/>
                                <w:sz w:val="28"/>
                                <w:u w:val="single"/>
                                <w:lang w:val="ru-RU"/>
                              </w:rPr>
                              <w:t xml:space="preserve">льного согласия сторон, ведущий </w:t>
                            </w:r>
                            <w:r w:rsidRPr="007227C6">
                              <w:rPr>
                                <w:b/>
                                <w:i/>
                                <w:sz w:val="28"/>
                                <w:u w:val="single"/>
                                <w:lang w:val="ru-RU"/>
                              </w:rPr>
                              <w:t>программы проводит примирительную встречу, на которой обсуждается следующие вопросы:</w:t>
                            </w:r>
                          </w:p>
                          <w:p w:rsidR="007227C6" w:rsidRPr="007227C6" w:rsidRDefault="007227C6" w:rsidP="007227C6">
                            <w:pPr>
                              <w:spacing w:after="0"/>
                              <w:rPr>
                                <w:b/>
                                <w:i/>
                                <w:sz w:val="28"/>
                                <w:u w:val="single"/>
                                <w:lang w:val="ru-RU"/>
                              </w:rPr>
                            </w:pPr>
                          </w:p>
                          <w:p w:rsidR="007227C6" w:rsidRPr="007227C6" w:rsidRDefault="007227C6" w:rsidP="007227C6">
                            <w:pPr>
                              <w:pStyle w:val="af2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lang w:val="ru-RU"/>
                              </w:rPr>
                            </w:pPr>
                            <w:r w:rsidRPr="007227C6">
                              <w:rPr>
                                <w:sz w:val="28"/>
                                <w:lang w:val="ru-RU"/>
                              </w:rPr>
                              <w:t>каковы последс</w:t>
                            </w:r>
                            <w:r w:rsidRPr="007227C6">
                              <w:rPr>
                                <w:sz w:val="28"/>
                                <w:lang w:val="ru-RU"/>
                              </w:rPr>
                              <w:t>твия ситуации для обеих сторон;</w:t>
                            </w:r>
                          </w:p>
                          <w:p w:rsidR="007227C6" w:rsidRPr="007227C6" w:rsidRDefault="007227C6" w:rsidP="007227C6">
                            <w:pPr>
                              <w:pStyle w:val="af2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lang w:val="ru-RU"/>
                              </w:rPr>
                            </w:pPr>
                            <w:r w:rsidRPr="007227C6">
                              <w:rPr>
                                <w:sz w:val="28"/>
                                <w:lang w:val="ru-RU"/>
                              </w:rPr>
                              <w:t>каким образом разрешить ситуацию;</w:t>
                            </w:r>
                          </w:p>
                          <w:p w:rsidR="007227C6" w:rsidRPr="007227C6" w:rsidRDefault="007227C6" w:rsidP="007227C6">
                            <w:pPr>
                              <w:pStyle w:val="af2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sz w:val="28"/>
                                <w:lang w:val="ru-RU"/>
                              </w:rPr>
                            </w:pPr>
                            <w:r w:rsidRPr="007227C6">
                              <w:rPr>
                                <w:sz w:val="28"/>
                                <w:lang w:val="ru-RU"/>
                              </w:rPr>
                              <w:t>как сделать, чтобы этого не повторилось.</w:t>
                            </w:r>
                          </w:p>
                          <w:p w:rsidR="007227C6" w:rsidRPr="007227C6" w:rsidRDefault="007227C6" w:rsidP="007227C6">
                            <w:pPr>
                              <w:spacing w:after="0"/>
                              <w:ind w:left="360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:rsidR="007227C6" w:rsidRDefault="007227C6" w:rsidP="007227C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8"/>
                                <w:u w:val="single"/>
                                <w:lang w:val="ru-RU"/>
                              </w:rPr>
                            </w:pPr>
                            <w:r w:rsidRPr="007227C6">
                              <w:rPr>
                                <w:b/>
                                <w:i/>
                                <w:sz w:val="28"/>
                                <w:u w:val="single"/>
                                <w:lang w:val="ru-RU"/>
                              </w:rPr>
                              <w:t>На встрече   выполняются следующие правила:</w:t>
                            </w:r>
                          </w:p>
                          <w:p w:rsidR="007227C6" w:rsidRDefault="007227C6" w:rsidP="007227C6">
                            <w:pPr>
                              <w:spacing w:after="0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:rsidR="007227C6" w:rsidRPr="007227C6" w:rsidRDefault="007227C6" w:rsidP="007227C6">
                            <w:pPr>
                              <w:pStyle w:val="af2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eastAsia="Times New Roman" w:cstheme="minorHAnsi"/>
                                <w:color w:val="1D1D1D"/>
                                <w:sz w:val="29"/>
                                <w:szCs w:val="21"/>
                                <w:lang w:val="ru-RU" w:eastAsia="ru-RU"/>
                              </w:rPr>
                            </w:pPr>
                            <w:r w:rsidRPr="007227C6">
                              <w:rPr>
                                <w:rFonts w:eastAsia="Times New Roman" w:cstheme="minorHAnsi"/>
                                <w:iCs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 w:eastAsia="ru-RU"/>
                              </w:rPr>
                              <w:t>Поскольку каждый человек имеет право высказать свое мнение, то перебивать говорящего человека нельзя. Слово будет дано каждому участнику.</w:t>
                            </w:r>
                          </w:p>
                          <w:p w:rsidR="007227C6" w:rsidRPr="007227C6" w:rsidRDefault="007227C6" w:rsidP="007227C6">
                            <w:pPr>
                              <w:pStyle w:val="af2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eastAsia="Times New Roman" w:cstheme="minorHAnsi"/>
                                <w:color w:val="1D1D1D"/>
                                <w:sz w:val="29"/>
                                <w:szCs w:val="21"/>
                                <w:lang w:val="ru-RU" w:eastAsia="ru-RU"/>
                              </w:rPr>
                            </w:pPr>
                            <w:r w:rsidRPr="007227C6">
                              <w:rPr>
                                <w:rFonts w:eastAsia="Times New Roman" w:cstheme="minorHAnsi"/>
                                <w:iCs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 w:eastAsia="ru-RU"/>
                              </w:rPr>
                              <w:t>На встрече нужно воздержаться от ругани и оскорблений.</w:t>
                            </w:r>
                          </w:p>
                          <w:p w:rsidR="007227C6" w:rsidRPr="007227C6" w:rsidRDefault="007227C6" w:rsidP="007227C6">
                            <w:pPr>
                              <w:pStyle w:val="af2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eastAsia="Times New Roman" w:cstheme="minorHAnsi"/>
                                <w:color w:val="1D1D1D"/>
                                <w:sz w:val="29"/>
                                <w:szCs w:val="21"/>
                                <w:lang w:val="ru-RU" w:eastAsia="ru-RU"/>
                              </w:rPr>
                            </w:pPr>
                            <w:r w:rsidRPr="007227C6">
                              <w:rPr>
                                <w:rFonts w:eastAsia="Times New Roman" w:cstheme="minorHAnsi"/>
                                <w:iCs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 w:eastAsia="ru-RU"/>
                              </w:rPr>
                              <w:t>Чтобы не было сплетен после встречи, вся информация о происходящем на встрече не разглашается.</w:t>
                            </w:r>
                          </w:p>
                          <w:p w:rsidR="007227C6" w:rsidRPr="007227C6" w:rsidRDefault="007227C6" w:rsidP="007227C6">
                            <w:pPr>
                              <w:pStyle w:val="af2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eastAsia="Times New Roman" w:cstheme="minorHAnsi"/>
                                <w:color w:val="1D1D1D"/>
                                <w:sz w:val="29"/>
                                <w:szCs w:val="21"/>
                                <w:lang w:val="ru-RU" w:eastAsia="ru-RU"/>
                              </w:rPr>
                            </w:pPr>
                            <w:r w:rsidRPr="007227C6">
                              <w:rPr>
                                <w:rFonts w:eastAsia="Times New Roman" w:cstheme="minorHAnsi"/>
                                <w:iCs/>
                                <w:color w:val="1D1D1D"/>
                                <w:sz w:val="29"/>
                                <w:szCs w:val="21"/>
                                <w:bdr w:val="none" w:sz="0" w:space="0" w:color="auto" w:frame="1"/>
                                <w:lang w:val="ru-RU" w:eastAsia="ru-RU"/>
                              </w:rPr>
                              <w:t>Вы в любой момент можете прекратить встречу или просить индивидуального разговора с ведущим программы.</w:t>
                            </w:r>
                          </w:p>
                          <w:p w:rsidR="007227C6" w:rsidRPr="007227C6" w:rsidRDefault="007227C6" w:rsidP="007227C6">
                            <w:pPr>
                              <w:spacing w:after="0"/>
                              <w:jc w:val="center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BA45" id="Надпись 42" o:spid="_x0000_s1032" type="#_x0000_t202" style="position:absolute;margin-left:549.3pt;margin-top:-540.1pt;width:269.7pt;height:557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" filled="f" stroked="f" strokeweight=".5pt">
                <v:textbox>
                  <w:txbxContent>
                    <w:p w:rsidR="007227C6" w:rsidRDefault="007227C6" w:rsidP="007227C6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ru-RU"/>
                        </w:rPr>
                      </w:pPr>
                      <w:r w:rsidRPr="007227C6">
                        <w:rPr>
                          <w:b/>
                          <w:i/>
                          <w:sz w:val="28"/>
                          <w:u w:val="single"/>
                          <w:lang w:val="ru-RU"/>
                        </w:rPr>
                        <w:t>В случае доброво</w:t>
                      </w:r>
                      <w:r w:rsidRPr="007227C6">
                        <w:rPr>
                          <w:b/>
                          <w:i/>
                          <w:sz w:val="28"/>
                          <w:u w:val="single"/>
                          <w:lang w:val="ru-RU"/>
                        </w:rPr>
                        <w:t xml:space="preserve">льного согласия сторон, ведущий </w:t>
                      </w:r>
                      <w:r w:rsidRPr="007227C6">
                        <w:rPr>
                          <w:b/>
                          <w:i/>
                          <w:sz w:val="28"/>
                          <w:u w:val="single"/>
                          <w:lang w:val="ru-RU"/>
                        </w:rPr>
                        <w:t>программы проводит примирительную встречу, на которой обсуждается следующие вопросы:</w:t>
                      </w:r>
                    </w:p>
                    <w:p w:rsidR="007227C6" w:rsidRPr="007227C6" w:rsidRDefault="007227C6" w:rsidP="007227C6">
                      <w:pPr>
                        <w:spacing w:after="0"/>
                        <w:rPr>
                          <w:b/>
                          <w:i/>
                          <w:sz w:val="28"/>
                          <w:u w:val="single"/>
                          <w:lang w:val="ru-RU"/>
                        </w:rPr>
                      </w:pPr>
                    </w:p>
                    <w:p w:rsidR="007227C6" w:rsidRPr="007227C6" w:rsidRDefault="007227C6" w:rsidP="007227C6">
                      <w:pPr>
                        <w:pStyle w:val="af2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lang w:val="ru-RU"/>
                        </w:rPr>
                      </w:pPr>
                      <w:r w:rsidRPr="007227C6">
                        <w:rPr>
                          <w:sz w:val="28"/>
                          <w:lang w:val="ru-RU"/>
                        </w:rPr>
                        <w:t>каковы последс</w:t>
                      </w:r>
                      <w:r w:rsidRPr="007227C6">
                        <w:rPr>
                          <w:sz w:val="28"/>
                          <w:lang w:val="ru-RU"/>
                        </w:rPr>
                        <w:t>твия ситуации для обеих сторон;</w:t>
                      </w:r>
                    </w:p>
                    <w:p w:rsidR="007227C6" w:rsidRPr="007227C6" w:rsidRDefault="007227C6" w:rsidP="007227C6">
                      <w:pPr>
                        <w:pStyle w:val="af2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lang w:val="ru-RU"/>
                        </w:rPr>
                      </w:pPr>
                      <w:r w:rsidRPr="007227C6">
                        <w:rPr>
                          <w:sz w:val="28"/>
                          <w:lang w:val="ru-RU"/>
                        </w:rPr>
                        <w:t>каким образом разрешить ситуацию;</w:t>
                      </w:r>
                    </w:p>
                    <w:p w:rsidR="007227C6" w:rsidRPr="007227C6" w:rsidRDefault="007227C6" w:rsidP="007227C6">
                      <w:pPr>
                        <w:pStyle w:val="af2"/>
                        <w:numPr>
                          <w:ilvl w:val="0"/>
                          <w:numId w:val="2"/>
                        </w:numPr>
                        <w:spacing w:after="0"/>
                        <w:rPr>
                          <w:sz w:val="28"/>
                          <w:lang w:val="ru-RU"/>
                        </w:rPr>
                      </w:pPr>
                      <w:r w:rsidRPr="007227C6">
                        <w:rPr>
                          <w:sz w:val="28"/>
                          <w:lang w:val="ru-RU"/>
                        </w:rPr>
                        <w:t>как сделать, чтобы этого не повторилось.</w:t>
                      </w:r>
                    </w:p>
                    <w:p w:rsidR="007227C6" w:rsidRPr="007227C6" w:rsidRDefault="007227C6" w:rsidP="007227C6">
                      <w:pPr>
                        <w:spacing w:after="0"/>
                        <w:ind w:left="360"/>
                        <w:rPr>
                          <w:sz w:val="32"/>
                          <w:lang w:val="ru-RU"/>
                        </w:rPr>
                      </w:pPr>
                    </w:p>
                    <w:p w:rsidR="007227C6" w:rsidRDefault="007227C6" w:rsidP="007227C6">
                      <w:pPr>
                        <w:spacing w:after="0"/>
                        <w:jc w:val="center"/>
                        <w:rPr>
                          <w:b/>
                          <w:i/>
                          <w:sz w:val="28"/>
                          <w:u w:val="single"/>
                          <w:lang w:val="ru-RU"/>
                        </w:rPr>
                      </w:pPr>
                      <w:r w:rsidRPr="007227C6">
                        <w:rPr>
                          <w:b/>
                          <w:i/>
                          <w:sz w:val="28"/>
                          <w:u w:val="single"/>
                          <w:lang w:val="ru-RU"/>
                        </w:rPr>
                        <w:t>На встрече   выполняются следующие правила:</w:t>
                      </w:r>
                    </w:p>
                    <w:p w:rsidR="007227C6" w:rsidRDefault="007227C6" w:rsidP="007227C6">
                      <w:pPr>
                        <w:spacing w:after="0"/>
                        <w:jc w:val="center"/>
                        <w:rPr>
                          <w:sz w:val="28"/>
                          <w:lang w:val="ru-RU"/>
                        </w:rPr>
                      </w:pPr>
                    </w:p>
                    <w:p w:rsidR="007227C6" w:rsidRPr="007227C6" w:rsidRDefault="007227C6" w:rsidP="007227C6">
                      <w:pPr>
                        <w:pStyle w:val="af2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textAlignment w:val="baseline"/>
                        <w:rPr>
                          <w:rFonts w:eastAsia="Times New Roman" w:cstheme="minorHAnsi"/>
                          <w:color w:val="1D1D1D"/>
                          <w:sz w:val="29"/>
                          <w:szCs w:val="21"/>
                          <w:lang w:val="ru-RU" w:eastAsia="ru-RU"/>
                        </w:rPr>
                      </w:pPr>
                      <w:r w:rsidRPr="007227C6">
                        <w:rPr>
                          <w:rFonts w:eastAsia="Times New Roman" w:cstheme="minorHAnsi"/>
                          <w:iCs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 w:eastAsia="ru-RU"/>
                        </w:rPr>
                        <w:t>Поскольку каждый человек имеет право высказать свое мнение, то перебивать говорящего человека нельзя. Слово будет дано каждому участнику.</w:t>
                      </w:r>
                    </w:p>
                    <w:p w:rsidR="007227C6" w:rsidRPr="007227C6" w:rsidRDefault="007227C6" w:rsidP="007227C6">
                      <w:pPr>
                        <w:pStyle w:val="af2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textAlignment w:val="baseline"/>
                        <w:rPr>
                          <w:rFonts w:eastAsia="Times New Roman" w:cstheme="minorHAnsi"/>
                          <w:color w:val="1D1D1D"/>
                          <w:sz w:val="29"/>
                          <w:szCs w:val="21"/>
                          <w:lang w:val="ru-RU" w:eastAsia="ru-RU"/>
                        </w:rPr>
                      </w:pPr>
                      <w:r w:rsidRPr="007227C6">
                        <w:rPr>
                          <w:rFonts w:eastAsia="Times New Roman" w:cstheme="minorHAnsi"/>
                          <w:iCs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 w:eastAsia="ru-RU"/>
                        </w:rPr>
                        <w:t>На встрече нужно воздержаться от ругани и оскорблений.</w:t>
                      </w:r>
                    </w:p>
                    <w:p w:rsidR="007227C6" w:rsidRPr="007227C6" w:rsidRDefault="007227C6" w:rsidP="007227C6">
                      <w:pPr>
                        <w:pStyle w:val="af2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textAlignment w:val="baseline"/>
                        <w:rPr>
                          <w:rFonts w:eastAsia="Times New Roman" w:cstheme="minorHAnsi"/>
                          <w:color w:val="1D1D1D"/>
                          <w:sz w:val="29"/>
                          <w:szCs w:val="21"/>
                          <w:lang w:val="ru-RU" w:eastAsia="ru-RU"/>
                        </w:rPr>
                      </w:pPr>
                      <w:r w:rsidRPr="007227C6">
                        <w:rPr>
                          <w:rFonts w:eastAsia="Times New Roman" w:cstheme="minorHAnsi"/>
                          <w:iCs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 w:eastAsia="ru-RU"/>
                        </w:rPr>
                        <w:t>Чтобы не было сплетен после встречи, вся информация о происходящем на встрече не разглашается.</w:t>
                      </w:r>
                    </w:p>
                    <w:p w:rsidR="007227C6" w:rsidRPr="007227C6" w:rsidRDefault="007227C6" w:rsidP="007227C6">
                      <w:pPr>
                        <w:pStyle w:val="af2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0"/>
                        <w:textAlignment w:val="baseline"/>
                        <w:rPr>
                          <w:rFonts w:eastAsia="Times New Roman" w:cstheme="minorHAnsi"/>
                          <w:color w:val="1D1D1D"/>
                          <w:sz w:val="29"/>
                          <w:szCs w:val="21"/>
                          <w:lang w:val="ru-RU" w:eastAsia="ru-RU"/>
                        </w:rPr>
                      </w:pPr>
                      <w:r w:rsidRPr="007227C6">
                        <w:rPr>
                          <w:rFonts w:eastAsia="Times New Roman" w:cstheme="minorHAnsi"/>
                          <w:iCs/>
                          <w:color w:val="1D1D1D"/>
                          <w:sz w:val="29"/>
                          <w:szCs w:val="21"/>
                          <w:bdr w:val="none" w:sz="0" w:space="0" w:color="auto" w:frame="1"/>
                          <w:lang w:val="ru-RU" w:eastAsia="ru-RU"/>
                        </w:rPr>
                        <w:t>Вы в любой момент можете прекратить встречу или просить индивидуального разговора с ведущим программы.</w:t>
                      </w:r>
                    </w:p>
                    <w:p w:rsidR="007227C6" w:rsidRPr="007227C6" w:rsidRDefault="007227C6" w:rsidP="007227C6">
                      <w:pPr>
                        <w:spacing w:after="0"/>
                        <w:jc w:val="center"/>
                        <w:rPr>
                          <w:sz w:val="28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A67F7" w:rsidRPr="0072537C" w:rsidSect="006B6DB5">
      <w:headerReference w:type="default" r:id="rId19"/>
      <w:headerReference w:type="first" r:id="rId20"/>
      <w:type w:val="continuous"/>
      <w:pgSz w:w="16838" w:h="11906" w:orient="landscape" w:code="9"/>
      <w:pgMar w:top="360" w:right="360" w:bottom="360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9EC" w:rsidRDefault="004C29EC" w:rsidP="00180323">
      <w:pPr>
        <w:spacing w:after="0"/>
      </w:pPr>
      <w:r>
        <w:separator/>
      </w:r>
    </w:p>
  </w:endnote>
  <w:endnote w:type="continuationSeparator" w:id="0">
    <w:p w:rsidR="004C29EC" w:rsidRDefault="004C29EC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9EC" w:rsidRDefault="004C29EC" w:rsidP="00180323">
      <w:pPr>
        <w:spacing w:after="0"/>
      </w:pPr>
      <w:r>
        <w:separator/>
      </w:r>
    </w:p>
  </w:footnote>
  <w:footnote w:type="continuationSeparator" w:id="0">
    <w:p w:rsidR="004C29EC" w:rsidRDefault="004C29EC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7B1" w:rsidRDefault="006B6DB5">
    <w:pPr>
      <w:pStyle w:val="a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AD91E2" wp14:editId="37AFA4D6">
              <wp:simplePos x="0" y="0"/>
              <wp:positionH relativeFrom="page">
                <wp:posOffset>9525</wp:posOffset>
              </wp:positionH>
              <wp:positionV relativeFrom="page">
                <wp:posOffset>0</wp:posOffset>
              </wp:positionV>
              <wp:extent cx="10058389" cy="7776800"/>
              <wp:effectExtent l="0" t="0" r="0" b="0"/>
              <wp:wrapNone/>
              <wp:docPr id="19" name="Группа 37" descr="Two toddler aged girls cuddling cheek to cheek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389" cy="7776800"/>
                        <a:chOff x="0" y="0"/>
                        <a:chExt cx="10058389" cy="7776800"/>
                      </a:xfrm>
                    </wpg:grpSpPr>
                    <wps:wsp>
                      <wps:cNvPr id="26" name="Автофигура 3">
                        <a:extLst/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58389" cy="6115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Полилиния 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1733550" y="4105275"/>
                          <a:ext cx="1618801" cy="2017134"/>
                        </a:xfrm>
                        <a:custGeom>
                          <a:avLst/>
                          <a:gdLst>
                            <a:gd name="T0" fmla="*/ 890 w 890"/>
                            <a:gd name="T1" fmla="*/ 0 h 1109"/>
                            <a:gd name="T2" fmla="*/ 0 w 890"/>
                            <a:gd name="T3" fmla="*/ 555 h 1109"/>
                            <a:gd name="T4" fmla="*/ 890 w 890"/>
                            <a:gd name="T5" fmla="*/ 1109 h 1109"/>
                            <a:gd name="T6" fmla="*/ 890 w 890"/>
                            <a:gd name="T7" fmla="*/ 0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90" h="1109">
                              <a:moveTo>
                                <a:pt x="890" y="0"/>
                              </a:moveTo>
                              <a:lnTo>
                                <a:pt x="0" y="555"/>
                              </a:lnTo>
                              <a:lnTo>
                                <a:pt x="890" y="1109"/>
                              </a:lnTo>
                              <a:lnTo>
                                <a:pt x="8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Полилиния 6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6709837" cy="5802216"/>
                        </a:xfrm>
                        <a:custGeom>
                          <a:avLst/>
                          <a:gdLst>
                            <a:gd name="T0" fmla="*/ 3689 w 3689"/>
                            <a:gd name="T1" fmla="*/ 0 h 3190"/>
                            <a:gd name="T2" fmla="*/ 0 w 3689"/>
                            <a:gd name="T3" fmla="*/ 2 h 3190"/>
                            <a:gd name="T4" fmla="*/ 0 w 3689"/>
                            <a:gd name="T5" fmla="*/ 3190 h 3190"/>
                            <a:gd name="T6" fmla="*/ 3689 w 3689"/>
                            <a:gd name="T7" fmla="*/ 916 h 3190"/>
                            <a:gd name="T8" fmla="*/ 3689 w 3689"/>
                            <a:gd name="T9" fmla="*/ 0 h 3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9" h="3190">
                              <a:moveTo>
                                <a:pt x="3689" y="0"/>
                              </a:moveTo>
                              <a:lnTo>
                                <a:pt x="0" y="2"/>
                              </a:lnTo>
                              <a:lnTo>
                                <a:pt x="0" y="3190"/>
                              </a:lnTo>
                              <a:lnTo>
                                <a:pt x="3689" y="916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Полилиния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5114925" y="0"/>
                          <a:ext cx="1596974" cy="1558777"/>
                        </a:xfrm>
                        <a:custGeom>
                          <a:avLst/>
                          <a:gdLst>
                            <a:gd name="T0" fmla="*/ 499 w 878"/>
                            <a:gd name="T1" fmla="*/ 0 h 857"/>
                            <a:gd name="T2" fmla="*/ 878 w 878"/>
                            <a:gd name="T3" fmla="*/ 0 h 857"/>
                            <a:gd name="T4" fmla="*/ 878 w 878"/>
                            <a:gd name="T5" fmla="*/ 857 h 857"/>
                            <a:gd name="T6" fmla="*/ 0 w 878"/>
                            <a:gd name="T7" fmla="*/ 311 h 857"/>
                            <a:gd name="T8" fmla="*/ 499 w 878"/>
                            <a:gd name="T9" fmla="*/ 0 h 8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8" h="857">
                              <a:moveTo>
                                <a:pt x="499" y="0"/>
                              </a:moveTo>
                              <a:lnTo>
                                <a:pt x="878" y="0"/>
                              </a:lnTo>
                              <a:lnTo>
                                <a:pt x="878" y="857"/>
                              </a:lnTo>
                              <a:lnTo>
                                <a:pt x="0" y="311"/>
                              </a:lnTo>
                              <a:lnTo>
                                <a:pt x="4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Полилиния 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8001000" y="0"/>
                          <a:ext cx="2057150" cy="1867986"/>
                        </a:xfrm>
                        <a:custGeom>
                          <a:avLst/>
                          <a:gdLst>
                            <a:gd name="T0" fmla="*/ 518 w 1131"/>
                            <a:gd name="T1" fmla="*/ 0 h 1027"/>
                            <a:gd name="T2" fmla="*/ 1131 w 1131"/>
                            <a:gd name="T3" fmla="*/ 0 h 1027"/>
                            <a:gd name="T4" fmla="*/ 1131 w 1131"/>
                            <a:gd name="T5" fmla="*/ 1027 h 1027"/>
                            <a:gd name="T6" fmla="*/ 0 w 1131"/>
                            <a:gd name="T7" fmla="*/ 323 h 1027"/>
                            <a:gd name="T8" fmla="*/ 518 w 1131"/>
                            <a:gd name="T9" fmla="*/ 0 h 1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1" h="1027">
                              <a:moveTo>
                                <a:pt x="518" y="0"/>
                              </a:moveTo>
                              <a:lnTo>
                                <a:pt x="1131" y="0"/>
                              </a:lnTo>
                              <a:lnTo>
                                <a:pt x="1131" y="1027"/>
                              </a:lnTo>
                              <a:lnTo>
                                <a:pt x="0" y="323"/>
                              </a:lnTo>
                              <a:lnTo>
                                <a:pt x="51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Полилиния 12" descr="Two little girls hugging and smiling">
                        <a:extLst/>
                      </wps:cNvPr>
                      <wps:cNvSpPr/>
                      <wps:spPr>
                        <a:xfrm>
                          <a:off x="3352800" y="1666875"/>
                          <a:ext cx="3355827" cy="6109925"/>
                        </a:xfrm>
                        <a:custGeom>
                          <a:avLst/>
                          <a:gdLst>
                            <a:gd name="connsiteX0" fmla="*/ 3355827 w 3355827"/>
                            <a:gd name="connsiteY0" fmla="*/ 0 h 6109925"/>
                            <a:gd name="connsiteX1" fmla="*/ 3355827 w 3355827"/>
                            <a:gd name="connsiteY1" fmla="*/ 6109925 h 6109925"/>
                            <a:gd name="connsiteX2" fmla="*/ 0 w 3355827"/>
                            <a:gd name="connsiteY2" fmla="*/ 6109925 h 6109925"/>
                            <a:gd name="connsiteX3" fmla="*/ 0 w 3355827"/>
                            <a:gd name="connsiteY3" fmla="*/ 2068622 h 6109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55827" h="6109925">
                              <a:moveTo>
                                <a:pt x="3355827" y="0"/>
                              </a:moveTo>
                              <a:lnTo>
                                <a:pt x="3355827" y="6109925"/>
                              </a:lnTo>
                              <a:lnTo>
                                <a:pt x="0" y="6109925"/>
                              </a:lnTo>
                              <a:lnTo>
                                <a:pt x="0" y="2068622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5226257E" id="Группа 37" o:spid="_x0000_s1026" alt="Two toddler aged girls cuddling cheek to cheek" style="position:absolute;margin-left:.75pt;margin-top:0;width:11in;height:612.35pt;z-index:251660288;mso-width-percent:1000;mso-height-percent:1000;mso-position-horizontal-relative:page;mso-position-vertical-relative:page;mso-width-percent:1000;mso-height-percent:1000" coordsize="100583,777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">
              <v:rect id="Автофигура 3" o:spid="_x0000_s1027" style="position:absolute;width:100583;height:6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<o:lock v:ext="edit" aspectratio="t" text="t"/>
              </v:rect>
              <v:shape id="Полилиния 5" o:spid="_x0000_s1028" style="position:absolute;left:17335;top:41052;width:16188;height:20172;visibility:visible;mso-wrap-style:square;v-text-anchor:top" coordsize="89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" path="m890,l,555r890,554l890,xe" fillcolor="black [3213]" stroked="f">
                <v:path arrowok="t" o:connecttype="custom" o:connectlocs="1618801,0;0,1009476;1618801,2017134;1618801,0" o:connectangles="0,0,0,0"/>
              </v:shape>
              <v:shape id="Полилиния 6" o:spid="_x0000_s1029" style="position:absolute;width:67098;height:58022;visibility:visible;mso-wrap-style:square;v-text-anchor:top" coordsize="3689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" path="m3689,l,2,,3190,3689,916,3689,xe" fillcolor="#38bdbb [3204]" stroked="f">
                <v:path arrowok="t" o:connecttype="custom" o:connectlocs="6709837,0;0,3638;0,5802216;6709837,1666091;6709837,0" o:connectangles="0,0,0,0,0"/>
              </v:shape>
              <v:shape id="Полилиния 7" o:spid="_x0000_s1030" style="position:absolute;left:51149;width:15969;height:15587;visibility:visible;mso-wrap-style:square;v-text-anchor:top" coordsize="8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" path="m499,l878,r,857l,311,499,xe" fillcolor="black [3213]" stroked="f">
                <v:path arrowok="t" o:connecttype="custom" o:connectlocs="907620,0;1596974,0;1596974,1558777;0,565671;907620,0" o:connectangles="0,0,0,0,0"/>
              </v:shape>
              <v:shape id="Полилиния 8" o:spid="_x0000_s1031" style="position:absolute;left:80010;width:20571;height:18679;visibility:visible;mso-wrap-style:square;v-text-anchor:top" coordsize="113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" path="m518,r613,l1131,1027,,323,518,xe" fillcolor="#38bdbb [3204]" stroked="f">
                <v:path arrowok="t" o:connecttype="custom" o:connectlocs="942178,0;2057150,0;2057150,1867986;0,587497;942178,0" o:connectangles="0,0,0,0,0"/>
              </v:shape>
              <v:shape id="Полилиния 12" o:spid="_x0000_s1032" alt="Two little girls hugging and smiling" style="position:absolute;left:33528;top:16668;width:33558;height:61100;visibility:visible;mso-wrap-style:square;v-text-anchor:middle" coordsize="3355827,610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" path="m3355827,r,6109925l,6109925,,2068622,3355827,xe" stroked="f" strokeweight="1pt">
                <v:fill r:id="rId2" o:title="Two little girls hugging and smiling" recolor="t" rotate="t" type="frame"/>
                <v:stroke joinstyle="miter"/>
                <v:path arrowok="t" o:connecttype="custom" o:connectlocs="3355827,0;3355827,6109925;0,6109925;0,2068622" o:connectangles="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323" w:rsidRPr="004D5B70" w:rsidRDefault="006B6DB5" w:rsidP="004D5B70">
    <w:pPr>
      <w:pStyle w:val="a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0B1C0F" wp14:editId="0CA59552">
              <wp:simplePos x="0" y="0"/>
              <wp:positionH relativeFrom="page">
                <wp:posOffset>0</wp:posOffset>
              </wp:positionH>
              <wp:positionV relativeFrom="page">
                <wp:posOffset>-228600</wp:posOffset>
              </wp:positionV>
              <wp:extent cx="10053638" cy="8023225"/>
              <wp:effectExtent l="0" t="0" r="0" b="0"/>
              <wp:wrapNone/>
              <wp:docPr id="1" name="Группа 15" descr="Overhead shot of a boy lying on green grass and laugh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3638" cy="8023225"/>
                        <a:chOff x="0" y="-219075"/>
                        <a:chExt cx="10053638" cy="8023225"/>
                      </a:xfrm>
                    </wpg:grpSpPr>
                    <wps:wsp>
                      <wps:cNvPr id="2" name="Автофигура 3">
                        <a:extLst/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42527" cy="778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Полилиния 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343275" y="3124200"/>
                          <a:ext cx="4330700" cy="4660900"/>
                        </a:xfrm>
                        <a:custGeom>
                          <a:avLst/>
                          <a:gdLst>
                            <a:gd name="T0" fmla="*/ 0 w 2728"/>
                            <a:gd name="T1" fmla="*/ 2936 h 2936"/>
                            <a:gd name="T2" fmla="*/ 2728 w 2728"/>
                            <a:gd name="T3" fmla="*/ 1469 h 2936"/>
                            <a:gd name="T4" fmla="*/ 0 w 2728"/>
                            <a:gd name="T5" fmla="*/ 0 h 2936"/>
                            <a:gd name="T6" fmla="*/ 0 w 2728"/>
                            <a:gd name="T7" fmla="*/ 2936 h 2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28" h="2936">
                              <a:moveTo>
                                <a:pt x="0" y="2936"/>
                              </a:moveTo>
                              <a:lnTo>
                                <a:pt x="2728" y="1469"/>
                              </a:lnTo>
                              <a:lnTo>
                                <a:pt x="0" y="0"/>
                              </a:lnTo>
                              <a:lnTo>
                                <a:pt x="0" y="293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Полилиния 6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1714500" y="4133850"/>
                          <a:ext cx="1628775" cy="2030413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Полилиния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19050"/>
                          <a:ext cx="6777035" cy="5837238"/>
                        </a:xfrm>
                        <a:custGeom>
                          <a:avLst/>
                          <a:gdLst>
                            <a:gd name="T0" fmla="*/ 4254 w 4254"/>
                            <a:gd name="T1" fmla="*/ 0 h 3677"/>
                            <a:gd name="T2" fmla="*/ 0 w 4254"/>
                            <a:gd name="T3" fmla="*/ 2 h 3677"/>
                            <a:gd name="T4" fmla="*/ 0 w 4254"/>
                            <a:gd name="T5" fmla="*/ 3677 h 3677"/>
                            <a:gd name="T6" fmla="*/ 4254 w 4254"/>
                            <a:gd name="T7" fmla="*/ 1056 h 3677"/>
                            <a:gd name="T8" fmla="*/ 4254 w 4254"/>
                            <a:gd name="T9" fmla="*/ 0 h 3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54" h="3677">
                              <a:moveTo>
                                <a:pt x="4254" y="0"/>
                              </a:moveTo>
                              <a:lnTo>
                                <a:pt x="0" y="2"/>
                              </a:lnTo>
                              <a:lnTo>
                                <a:pt x="0" y="3677"/>
                              </a:lnTo>
                              <a:lnTo>
                                <a:pt x="4254" y="1056"/>
                              </a:lnTo>
                              <a:lnTo>
                                <a:pt x="425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Полилиния 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6772275" y="4867275"/>
                          <a:ext cx="3281363" cy="2936875"/>
                        </a:xfrm>
                        <a:custGeom>
                          <a:avLst/>
                          <a:gdLst>
                            <a:gd name="T0" fmla="*/ 1157 w 2067"/>
                            <a:gd name="T1" fmla="*/ 1850 h 1850"/>
                            <a:gd name="T2" fmla="*/ 2067 w 2067"/>
                            <a:gd name="T3" fmla="*/ 1286 h 1850"/>
                            <a:gd name="T4" fmla="*/ 0 w 2067"/>
                            <a:gd name="T5" fmla="*/ 0 h 1850"/>
                            <a:gd name="T6" fmla="*/ 0 w 2067"/>
                            <a:gd name="T7" fmla="*/ 1850 h 1850"/>
                            <a:gd name="T8" fmla="*/ 1157 w 2067"/>
                            <a:gd name="T9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1850">
                              <a:moveTo>
                                <a:pt x="1157" y="1850"/>
                              </a:moveTo>
                              <a:lnTo>
                                <a:pt x="2067" y="1286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lnTo>
                                <a:pt x="1157" y="18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Полилиния 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981950" y="0"/>
                          <a:ext cx="2071688" cy="1879600"/>
                        </a:xfrm>
                        <a:custGeom>
                          <a:avLst/>
                          <a:gdLst>
                            <a:gd name="T0" fmla="*/ 598 w 1305"/>
                            <a:gd name="T1" fmla="*/ 0 h 1184"/>
                            <a:gd name="T2" fmla="*/ 1305 w 1305"/>
                            <a:gd name="T3" fmla="*/ 0 h 1184"/>
                            <a:gd name="T4" fmla="*/ 1305 w 1305"/>
                            <a:gd name="T5" fmla="*/ 1184 h 1184"/>
                            <a:gd name="T6" fmla="*/ 0 w 1305"/>
                            <a:gd name="T7" fmla="*/ 372 h 1184"/>
                            <a:gd name="T8" fmla="*/ 598 w 1305"/>
                            <a:gd name="T9" fmla="*/ 0 h 1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05" h="1184">
                              <a:moveTo>
                                <a:pt x="598" y="0"/>
                              </a:moveTo>
                              <a:lnTo>
                                <a:pt x="1305" y="0"/>
                              </a:lnTo>
                              <a:lnTo>
                                <a:pt x="1305" y="1184"/>
                              </a:lnTo>
                              <a:lnTo>
                                <a:pt x="0" y="372"/>
                              </a:lnTo>
                              <a:lnTo>
                                <a:pt x="598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Полилиния 15" descr="d">
                        <a:extLst/>
                      </wps:cNvPr>
                      <wps:cNvSpPr/>
                      <wps:spPr>
                        <a:xfrm>
                          <a:off x="6772275" y="-219075"/>
                          <a:ext cx="3281363" cy="6153151"/>
                        </a:xfrm>
                        <a:custGeom>
                          <a:avLst/>
                          <a:gdLst>
                            <a:gd name="connsiteX0" fmla="*/ 3340100 w 3341687"/>
                            <a:gd name="connsiteY0" fmla="*/ 3933825 h 6153151"/>
                            <a:gd name="connsiteX1" fmla="*/ 1586 w 3341687"/>
                            <a:gd name="connsiteY1" fmla="*/ 6143626 h 6153151"/>
                            <a:gd name="connsiteX2" fmla="*/ 3340100 w 3341687"/>
                            <a:gd name="connsiteY2" fmla="*/ 6143626 h 6153151"/>
                            <a:gd name="connsiteX3" fmla="*/ 0 w 3341687"/>
                            <a:gd name="connsiteY3" fmla="*/ 0 h 6153151"/>
                            <a:gd name="connsiteX4" fmla="*/ 3173 w 3341687"/>
                            <a:gd name="connsiteY4" fmla="*/ 0 h 6153151"/>
                            <a:gd name="connsiteX5" fmla="*/ 3173 w 3341687"/>
                            <a:gd name="connsiteY5" fmla="*/ 2209799 h 6153151"/>
                            <a:gd name="connsiteX6" fmla="*/ 3341684 w 3341687"/>
                            <a:gd name="connsiteY6" fmla="*/ 0 h 6153151"/>
                            <a:gd name="connsiteX7" fmla="*/ 3341687 w 3341687"/>
                            <a:gd name="connsiteY7" fmla="*/ 0 h 6153151"/>
                            <a:gd name="connsiteX8" fmla="*/ 3341687 w 3341687"/>
                            <a:gd name="connsiteY8" fmla="*/ 6153151 h 6153151"/>
                            <a:gd name="connsiteX9" fmla="*/ 0 w 3341687"/>
                            <a:gd name="connsiteY9" fmla="*/ 6153151 h 61531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341687" h="6153151">
                              <a:moveTo>
                                <a:pt x="3340100" y="3933825"/>
                              </a:moveTo>
                              <a:lnTo>
                                <a:pt x="1586" y="6143626"/>
                              </a:lnTo>
                              <a:lnTo>
                                <a:pt x="3340100" y="61436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173" y="0"/>
                              </a:lnTo>
                              <a:lnTo>
                                <a:pt x="3173" y="2209799"/>
                              </a:lnTo>
                              <a:lnTo>
                                <a:pt x="3341684" y="0"/>
                              </a:lnTo>
                              <a:lnTo>
                                <a:pt x="3341687" y="0"/>
                              </a:lnTo>
                              <a:lnTo>
                                <a:pt x="3341687" y="6153151"/>
                              </a:lnTo>
                              <a:lnTo>
                                <a:pt x="0" y="6153151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C5ED95" id="Группа 15" o:spid="_x0000_s1026" alt="Overhead shot of a boy lying on green grass and laughing" style="position:absolute;margin-left:0;margin-top:-18pt;width:791.65pt;height:631.75pt;z-index:251659264;mso-width-percent:1000;mso-position-horizontal-relative:page;mso-position-vertical-relative:page;mso-width-percent:1000" coordorigin=",-2190" coordsize="100536,802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">
              <v:rect id="Автофигура 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o:lock v:ext="edit" aspectratio="t" text="t"/>
              </v:rect>
              <v:shape id="Полилиния 5" o:spid="_x0000_s1028" style="position:absolute;left:33432;top:31242;width:43307;height:46609;visibility:visible;mso-wrap-style:square;v-text-anchor:top" coordsize="2728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" path="m,2936l2728,1469,,,,2936xe" fillcolor="black [3213]" stroked="f">
                <v:path arrowok="t" o:connecttype="custom" o:connectlocs="0,4660900;4330700,2332038;0,0;0,4660900" o:connectangles="0,0,0,0"/>
              </v:shape>
              <v:shape id="Полилиния 6" o:spid="_x0000_s1029" style="position:absolute;left:17145;top:41338;width:16287;height:20304;visibility:visible;mso-wrap-style:square;v-text-anchor:top" coordsize="1026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" path="m1026,l,640r1026,639l1026,xe" fillcolor="black [3213]" stroked="f">
                <v:path arrowok="t" o:connecttype="custom" o:connectlocs="1628775,0;0,1016000;1628775,2030413;1628775,0" o:connectangles="0,0,0,0"/>
              </v:shape>
              <v:shape id="Полилиния 7" o:spid="_x0000_s1030" style="position:absolute;top:190;width:67770;height:58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" path="m4254,l,2,,3677,4254,1056,4254,xe" fillcolor="#38bdbb [3204]" stroked="f">
                <v:path arrowok="t" o:connecttype="custom" o:connectlocs="6777035,0;0,3175;0,5837238;6777035,1676400;6777035,0" o:connectangles="0,0,0,0,0"/>
              </v:shape>
              <v:shape id="Полилиния 8" o:spid="_x0000_s1031" style="position:absolute;left:67722;top:48672;width:32814;height:29369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" path="m1157,1850r910,-564l,,,1850r1157,xe" fillcolor="#38bdbb [3204]" stroked="f">
                <v:path arrowok="t" o:connecttype="custom" o:connectlocs="1836738,2936875;3281363,2041525;0,0;0,2936875;1836738,2936875" o:connectangles="0,0,0,0,0"/>
              </v:shape>
              <v:shape id="Полилиния 9" o:spid="_x0000_s1032" style="position:absolute;left:79819;width:20717;height:18796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" path="m598,r707,l1305,1184,,372,598,xe" fillcolor="#38bdbb [3204]" stroked="f">
                <v:path arrowok="t" o:connecttype="custom" o:connectlocs="949325,0;2071688,0;2071688,1879600;0,590550;949325,0" o:connectangles="0,0,0,0,0"/>
              </v:shape>
              <v:shape id="Полилиния 15" o:spid="_x0000_s1033" alt="d" style="position:absolute;left:67722;top:-2190;width:32814;height:61530;visibility:visible;mso-wrap-style:square;v-text-anchor:middle" coordsize="3341687,615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" path="m3340100,3933825l1586,6143626r3338514,l3340100,3933825xm,l3173,r,2209799l3341684,r3,l3341687,6153151,,6153151,,xe" stroked="f" strokeweight="1pt">
                <v:fill r:id="rId2" o:title="d" recolor="t" rotate="t" type="frame"/>
                <v:stroke joinstyle="miter"/>
                <v:path arrowok="t" o:connecttype="custom" o:connectlocs="3279805,3933825;1557,6143626;3279805,6143626;0,0;3116,0;3116,2209799;3281360,0;3281363,0;3281363,6153151;0,6153151" o:connectangles="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D6373"/>
    <w:multiLevelType w:val="hybridMultilevel"/>
    <w:tmpl w:val="F3BAF1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A175D"/>
    <w:multiLevelType w:val="multilevel"/>
    <w:tmpl w:val="09DE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4E271A2"/>
    <w:multiLevelType w:val="hybridMultilevel"/>
    <w:tmpl w:val="3FAAE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472352"/>
    <w:multiLevelType w:val="hybridMultilevel"/>
    <w:tmpl w:val="55483A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97D"/>
    <w:rsid w:val="00073478"/>
    <w:rsid w:val="0009495B"/>
    <w:rsid w:val="000A4C25"/>
    <w:rsid w:val="00171385"/>
    <w:rsid w:val="00180323"/>
    <w:rsid w:val="001969C1"/>
    <w:rsid w:val="001E6818"/>
    <w:rsid w:val="00222259"/>
    <w:rsid w:val="002341A7"/>
    <w:rsid w:val="002457F5"/>
    <w:rsid w:val="00280BB9"/>
    <w:rsid w:val="00297526"/>
    <w:rsid w:val="002A2C31"/>
    <w:rsid w:val="002C09AF"/>
    <w:rsid w:val="00300B32"/>
    <w:rsid w:val="003220D2"/>
    <w:rsid w:val="003238D8"/>
    <w:rsid w:val="00394730"/>
    <w:rsid w:val="003B4E43"/>
    <w:rsid w:val="003C738F"/>
    <w:rsid w:val="003E5CA4"/>
    <w:rsid w:val="00402E5B"/>
    <w:rsid w:val="004420DF"/>
    <w:rsid w:val="00473DD2"/>
    <w:rsid w:val="00473E6D"/>
    <w:rsid w:val="004B636B"/>
    <w:rsid w:val="004B79BF"/>
    <w:rsid w:val="004C29EC"/>
    <w:rsid w:val="004D2F0E"/>
    <w:rsid w:val="004D566C"/>
    <w:rsid w:val="004D5B70"/>
    <w:rsid w:val="00512094"/>
    <w:rsid w:val="00523855"/>
    <w:rsid w:val="005527E2"/>
    <w:rsid w:val="005537B1"/>
    <w:rsid w:val="0057590C"/>
    <w:rsid w:val="005B7230"/>
    <w:rsid w:val="005D2CDF"/>
    <w:rsid w:val="005E02C7"/>
    <w:rsid w:val="005E2F51"/>
    <w:rsid w:val="006056EC"/>
    <w:rsid w:val="00640655"/>
    <w:rsid w:val="00644F02"/>
    <w:rsid w:val="00676AAE"/>
    <w:rsid w:val="00696654"/>
    <w:rsid w:val="006A307A"/>
    <w:rsid w:val="006A5B3A"/>
    <w:rsid w:val="006B04B2"/>
    <w:rsid w:val="006B6DB5"/>
    <w:rsid w:val="006F51BE"/>
    <w:rsid w:val="00717FC7"/>
    <w:rsid w:val="007227C6"/>
    <w:rsid w:val="0072537C"/>
    <w:rsid w:val="00730D32"/>
    <w:rsid w:val="00775B81"/>
    <w:rsid w:val="007D2142"/>
    <w:rsid w:val="00805270"/>
    <w:rsid w:val="008278D8"/>
    <w:rsid w:val="00833F9A"/>
    <w:rsid w:val="00845CBB"/>
    <w:rsid w:val="00884888"/>
    <w:rsid w:val="008A67F7"/>
    <w:rsid w:val="008B278C"/>
    <w:rsid w:val="008B397D"/>
    <w:rsid w:val="008B6A42"/>
    <w:rsid w:val="008C2FB8"/>
    <w:rsid w:val="008D1C0D"/>
    <w:rsid w:val="00926AF2"/>
    <w:rsid w:val="009848A9"/>
    <w:rsid w:val="00985C46"/>
    <w:rsid w:val="00987C8A"/>
    <w:rsid w:val="009E3CB1"/>
    <w:rsid w:val="00A338B4"/>
    <w:rsid w:val="00AA47DE"/>
    <w:rsid w:val="00AD217A"/>
    <w:rsid w:val="00AD2AF2"/>
    <w:rsid w:val="00B01AFC"/>
    <w:rsid w:val="00B17CBC"/>
    <w:rsid w:val="00B24050"/>
    <w:rsid w:val="00B251F8"/>
    <w:rsid w:val="00B32908"/>
    <w:rsid w:val="00B6623E"/>
    <w:rsid w:val="00BC3FC8"/>
    <w:rsid w:val="00C76AAA"/>
    <w:rsid w:val="00C87039"/>
    <w:rsid w:val="00CA09D9"/>
    <w:rsid w:val="00CF3B20"/>
    <w:rsid w:val="00D63DDC"/>
    <w:rsid w:val="00DE69A8"/>
    <w:rsid w:val="00E514DD"/>
    <w:rsid w:val="00E55CD2"/>
    <w:rsid w:val="00E84247"/>
    <w:rsid w:val="00EE543D"/>
    <w:rsid w:val="00EF59ED"/>
    <w:rsid w:val="00EF680C"/>
    <w:rsid w:val="00F21D91"/>
    <w:rsid w:val="00F4527F"/>
    <w:rsid w:val="00F6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A61C2C"/>
  <w15:docId w15:val="{04172A66-CDF7-4EFE-9AF0-801C663DF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7D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32908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2">
    <w:name w:val="heading 2"/>
    <w:basedOn w:val="a"/>
    <w:next w:val="a"/>
    <w:link w:val="20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B6DB5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40"/>
      <w:szCs w:val="56"/>
    </w:rPr>
  </w:style>
  <w:style w:type="character" w:customStyle="1" w:styleId="a4">
    <w:name w:val="Заголовок Знак"/>
    <w:basedOn w:val="a0"/>
    <w:link w:val="a3"/>
    <w:uiPriority w:val="10"/>
    <w:rsid w:val="006B6DB5"/>
    <w:rPr>
      <w:rFonts w:asciiTheme="majorHAnsi" w:eastAsiaTheme="majorEastAsia" w:hAnsiTheme="majorHAnsi" w:cstheme="majorBidi"/>
      <w:caps/>
      <w:kern w:val="28"/>
      <w:sz w:val="40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6B6DB5"/>
    <w:pPr>
      <w:numPr>
        <w:ilvl w:val="1"/>
      </w:numPr>
      <w:spacing w:after="160"/>
    </w:pPr>
    <w:rPr>
      <w:rFonts w:eastAsiaTheme="minorEastAsia" w:cstheme="minorBidi"/>
      <w:caps/>
      <w:sz w:val="30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6B6DB5"/>
    <w:rPr>
      <w:rFonts w:eastAsiaTheme="minorEastAsia" w:cstheme="minorBidi"/>
      <w:caps/>
      <w:sz w:val="30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32908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21">
    <w:name w:val="Quote"/>
    <w:basedOn w:val="a"/>
    <w:next w:val="a"/>
    <w:link w:val="22"/>
    <w:uiPriority w:val="12"/>
    <w:qFormat/>
    <w:rsid w:val="00B32908"/>
    <w:pPr>
      <w:spacing w:before="800" w:after="800"/>
      <w:jc w:val="right"/>
    </w:pPr>
    <w:rPr>
      <w:iCs/>
      <w:caps/>
      <w:color w:val="38BDBB" w:themeColor="accent1"/>
      <w:sz w:val="40"/>
    </w:rPr>
  </w:style>
  <w:style w:type="character" w:customStyle="1" w:styleId="22">
    <w:name w:val="Цитата 2 Знак"/>
    <w:basedOn w:val="a0"/>
    <w:link w:val="21"/>
    <w:uiPriority w:val="12"/>
    <w:rsid w:val="003C738F"/>
    <w:rPr>
      <w:iCs/>
      <w:caps/>
      <w:color w:val="38BDBB" w:themeColor="accent1"/>
      <w:sz w:val="40"/>
      <w:lang w:val="en-US"/>
    </w:rPr>
  </w:style>
  <w:style w:type="paragraph" w:styleId="a7">
    <w:name w:val="header"/>
    <w:basedOn w:val="a"/>
    <w:link w:val="a8"/>
    <w:uiPriority w:val="99"/>
    <w:semiHidden/>
    <w:rsid w:val="00F4527F"/>
    <w:pPr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888"/>
  </w:style>
  <w:style w:type="paragraph" w:styleId="a9">
    <w:name w:val="foot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888"/>
  </w:style>
  <w:style w:type="table" w:styleId="ab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4D2F0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11">
    <w:name w:val="Таблица простая 1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">
    <w:name w:val="Отступ"/>
    <w:basedOn w:val="a"/>
    <w:link w:val="af0"/>
    <w:uiPriority w:val="13"/>
    <w:qFormat/>
    <w:rsid w:val="0009495B"/>
    <w:pPr>
      <w:spacing w:before="200"/>
      <w:ind w:left="964"/>
    </w:pPr>
    <w:rPr>
      <w:color w:val="FFFFFF" w:themeColor="background1"/>
    </w:rPr>
  </w:style>
  <w:style w:type="character" w:customStyle="1" w:styleId="af0">
    <w:name w:val="Отступ (знак)"/>
    <w:basedOn w:val="a0"/>
    <w:link w:val="af"/>
    <w:uiPriority w:val="13"/>
    <w:rsid w:val="003C738F"/>
    <w:rPr>
      <w:color w:val="FFFFFF" w:themeColor="background1"/>
      <w:lang w:val="en-US"/>
    </w:rPr>
  </w:style>
  <w:style w:type="character" w:styleId="af1">
    <w:name w:val="Emphasis"/>
    <w:basedOn w:val="a0"/>
    <w:uiPriority w:val="20"/>
    <w:qFormat/>
    <w:rsid w:val="008B397D"/>
    <w:rPr>
      <w:i/>
      <w:iCs/>
    </w:rPr>
  </w:style>
  <w:style w:type="paragraph" w:styleId="af2">
    <w:name w:val="List Paragraph"/>
    <w:basedOn w:val="a"/>
    <w:uiPriority w:val="34"/>
    <w:rsid w:val="005D2CDF"/>
    <w:pPr>
      <w:ind w:left="720"/>
      <w:contextualSpacing/>
    </w:pPr>
  </w:style>
  <w:style w:type="paragraph" w:styleId="af3">
    <w:name w:val="Normal (Web)"/>
    <w:basedOn w:val="a"/>
    <w:uiPriority w:val="99"/>
    <w:semiHidden/>
    <w:unhideWhenUsed/>
    <w:rsid w:val="00F21D9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f4">
    <w:name w:val="Strong"/>
    <w:basedOn w:val="a0"/>
    <w:uiPriority w:val="22"/>
    <w:qFormat/>
    <w:rsid w:val="00F21D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41;&#1091;&#1082;&#1083;&#1077;&#1090;%20&#1076;&#1083;&#1103;%20&#1085;&#1077;&#1082;&#1086;&#1084;&#1084;&#1077;&#1088;&#1095;&#1077;&#1089;&#1082;&#1080;&#1093;%20&#1086;&#1088;&#1075;&#1072;&#1085;&#1080;&#1079;&#1072;&#1094;&#1080;&#1081;.dotx" TargetMode="External"/></Relationships>
</file>

<file path=word/theme/theme1.xml><?xml version="1.0" encoding="utf-8"?>
<a:theme xmlns:a="http://schemas.openxmlformats.org/drawingml/2006/main" name="Office Theme">
  <a:themeElements>
    <a:clrScheme name="Charity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38BDBB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38BABA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08031-7281-4D23-BB2B-7EE466C41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C1B1A-2CB1-4797-9242-E8D35B07C77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815373A-8A53-4A05-862B-FC69B929B4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для некоммерческих организаций</Template>
  <TotalTime>49</TotalTime>
  <Pages>2</Pages>
  <Words>15</Words>
  <Characters>87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2022-11-23T10:30:00Z</dcterms:created>
  <dcterms:modified xsi:type="dcterms:W3CDTF">2022-11-23T11:19:00Z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